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0438" w14:textId="77777777" w:rsidR="00CE19D6" w:rsidRPr="008D5C69" w:rsidRDefault="00CE19D6" w:rsidP="008D5C69">
      <w:pPr>
        <w:pStyle w:val="Flietext"/>
      </w:pPr>
    </w:p>
    <w:sectPr w:rsidR="00CE19D6" w:rsidRPr="008D5C69" w:rsidSect="0075113F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985" w:right="1134" w:bottom="1418" w:left="1418" w:header="851" w:footer="4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112A6" w14:textId="77777777" w:rsidR="000C1321" w:rsidRDefault="000C1321">
      <w:r>
        <w:separator/>
      </w:r>
    </w:p>
  </w:endnote>
  <w:endnote w:type="continuationSeparator" w:id="0">
    <w:p w14:paraId="66F6EAD5" w14:textId="77777777" w:rsidR="000C1321" w:rsidRDefault="000C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E3C7" w14:textId="77777777" w:rsidR="000D6115" w:rsidRDefault="000D6115" w:rsidP="009E2C67">
    <w:pPr>
      <w:pStyle w:val="Fu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345D">
      <w:rPr>
        <w:noProof/>
      </w:rPr>
      <w:t>1</w:t>
    </w:r>
    <w:r>
      <w:fldChar w:fldCharType="end"/>
    </w:r>
  </w:p>
  <w:p w14:paraId="782E13EB" w14:textId="77777777" w:rsidR="000D6115" w:rsidRDefault="000D6115" w:rsidP="000D611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644D7" w14:textId="77777777" w:rsidR="0075113F" w:rsidRPr="00CA538B" w:rsidRDefault="0075113F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2A0BC1FA" w14:textId="77777777" w:rsidR="00ED1F7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1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0B5AE" w14:textId="77777777" w:rsidR="00CA538B" w:rsidRPr="00CA538B" w:rsidRDefault="00CA538B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2AB68E95" w14:textId="77777777" w:rsidR="00CA538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024A" w14:textId="77777777" w:rsidR="000C1321" w:rsidRDefault="000C1321">
      <w:r>
        <w:separator/>
      </w:r>
    </w:p>
  </w:footnote>
  <w:footnote w:type="continuationSeparator" w:id="0">
    <w:p w14:paraId="60FBF9E2" w14:textId="77777777" w:rsidR="000C1321" w:rsidRDefault="000C1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8104" w14:textId="77777777" w:rsidR="00F24808" w:rsidRDefault="00306888" w:rsidP="00F24808">
    <w:pPr>
      <w:tabs>
        <w:tab w:val="left" w:pos="163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16915BD6" wp14:editId="2D02CE72">
              <wp:simplePos x="0" y="0"/>
              <wp:positionH relativeFrom="column">
                <wp:posOffset>3236181</wp:posOffset>
              </wp:positionH>
              <wp:positionV relativeFrom="paragraph">
                <wp:posOffset>-168965</wp:posOffset>
              </wp:positionV>
              <wp:extent cx="1972800" cy="751715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2800" cy="7517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C34B2" w14:textId="77777777" w:rsidR="00306888" w:rsidRPr="00CE19D6" w:rsidRDefault="00306888" w:rsidP="00306888">
                          <w:pPr>
                            <w:spacing w:after="0" w:line="240" w:lineRule="auto"/>
                            <w:jc w:val="right"/>
                            <w:rPr>
                              <w:rFonts w:ascii="Garrison Sans" w:hAnsi="Garrison Sans"/>
                              <w:sz w:val="20"/>
                              <w:szCs w:val="20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szCs w:val="20"/>
                            </w:rPr>
                            <w:t>Katholische Landjugendbewegung</w:t>
                          </w:r>
                        </w:p>
                        <w:p w14:paraId="1FBE4B56" w14:textId="77777777" w:rsidR="00306888" w:rsidRPr="00CE19D6" w:rsidRDefault="00306888" w:rsidP="00306888">
                          <w:pPr>
                            <w:spacing w:after="0"/>
                            <w:jc w:val="right"/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Musterhausen</w:t>
                          </w:r>
                        </w:p>
                        <w:p w14:paraId="625CDE55" w14:textId="77777777" w:rsidR="00306888" w:rsidRPr="00CE19D6" w:rsidRDefault="00306888" w:rsidP="00306888">
                          <w:pPr>
                            <w:spacing w:after="0"/>
                            <w:jc w:val="right"/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Musterstr. 10</w:t>
                          </w:r>
                        </w:p>
                        <w:p w14:paraId="1FCA56A5" w14:textId="77777777" w:rsidR="00306888" w:rsidRPr="00CE19D6" w:rsidRDefault="00306888" w:rsidP="00306888">
                          <w:pPr>
                            <w:spacing w:after="0"/>
                            <w:jc w:val="right"/>
                            <w:rPr>
                              <w:rFonts w:ascii="Garrison Sans" w:hAnsi="Garrison Sans"/>
                            </w:rPr>
                          </w:pPr>
                          <w:r w:rsidRPr="00CE19D6">
                            <w:rPr>
                              <w:rFonts w:ascii="Garrison Sans" w:hAnsi="Garrison Sans"/>
                              <w:sz w:val="20"/>
                              <w:highlight w:val="yellow"/>
                            </w:rPr>
                            <w:t>45678 Musterstadt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15BD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54.8pt;margin-top:-13.3pt;width:155.35pt;height:59.2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" filled="f" stroked="f">
              <v:textbox>
                <w:txbxContent>
                  <w:p w14:paraId="0B3C34B2" w14:textId="77777777" w:rsidR="00306888" w:rsidRPr="00CE19D6" w:rsidRDefault="00306888" w:rsidP="00306888">
                    <w:pPr>
                      <w:spacing w:after="0" w:line="240" w:lineRule="auto"/>
                      <w:jc w:val="right"/>
                      <w:rPr>
                        <w:rFonts w:ascii="Garrison Sans" w:hAnsi="Garrison Sans"/>
                        <w:sz w:val="20"/>
                        <w:szCs w:val="20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szCs w:val="20"/>
                      </w:rPr>
                      <w:t>Katholische Landjugendbewegung</w:t>
                    </w:r>
                  </w:p>
                  <w:p w14:paraId="1FBE4B56" w14:textId="77777777" w:rsidR="00306888" w:rsidRPr="00CE19D6" w:rsidRDefault="00306888" w:rsidP="00306888">
                    <w:pPr>
                      <w:spacing w:after="0"/>
                      <w:jc w:val="right"/>
                      <w:rPr>
                        <w:rFonts w:ascii="Garrison Sans" w:hAnsi="Garrison Sans"/>
                        <w:sz w:val="20"/>
                        <w:highlight w:val="yellow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Musterhausen</w:t>
                    </w:r>
                  </w:p>
                  <w:p w14:paraId="625CDE55" w14:textId="77777777" w:rsidR="00306888" w:rsidRPr="00CE19D6" w:rsidRDefault="00306888" w:rsidP="00306888">
                    <w:pPr>
                      <w:spacing w:after="0"/>
                      <w:jc w:val="right"/>
                      <w:rPr>
                        <w:rFonts w:ascii="Garrison Sans" w:hAnsi="Garrison Sans"/>
                        <w:sz w:val="20"/>
                        <w:highlight w:val="yellow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Musterstr. 10</w:t>
                    </w:r>
                  </w:p>
                  <w:p w14:paraId="1FCA56A5" w14:textId="77777777" w:rsidR="00306888" w:rsidRPr="00CE19D6" w:rsidRDefault="00306888" w:rsidP="00306888">
                    <w:pPr>
                      <w:spacing w:after="0"/>
                      <w:jc w:val="right"/>
                      <w:rPr>
                        <w:rFonts w:ascii="Garrison Sans" w:hAnsi="Garrison Sans"/>
                      </w:rPr>
                    </w:pPr>
                    <w:r w:rsidRPr="00CE19D6">
                      <w:rPr>
                        <w:rFonts w:ascii="Garrison Sans" w:hAnsi="Garrison Sans"/>
                        <w:sz w:val="20"/>
                        <w:highlight w:val="yellow"/>
                      </w:rPr>
                      <w:t>45678 Musterstadt</w:t>
                    </w:r>
                  </w:p>
                </w:txbxContent>
              </v:textbox>
            </v:shape>
          </w:pict>
        </mc:Fallback>
      </mc:AlternateContent>
    </w:r>
    <w:r w:rsidR="004A1180">
      <w:rPr>
        <w:noProof/>
      </w:rPr>
      <w:drawing>
        <wp:anchor distT="0" distB="0" distL="114300" distR="114300" simplePos="0" relativeHeight="251657728" behindDoc="1" locked="0" layoutInCell="1" allowOverlap="1" wp14:anchorId="37161D3B" wp14:editId="6279B68F">
          <wp:simplePos x="0" y="0"/>
          <wp:positionH relativeFrom="margin">
            <wp:align>right</wp:align>
          </wp:positionH>
          <wp:positionV relativeFrom="paragraph">
            <wp:posOffset>-102765</wp:posOffset>
          </wp:positionV>
          <wp:extent cx="667568" cy="646430"/>
          <wp:effectExtent l="0" t="0" r="0" b="1270"/>
          <wp:wrapNone/>
          <wp:docPr id="1541784658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472"/>
                  <a:stretch>
                    <a:fillRect/>
                  </a:stretch>
                </pic:blipFill>
                <pic:spPr bwMode="auto">
                  <a:xfrm>
                    <a:off x="0" y="0"/>
                    <a:ext cx="667568" cy="646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80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A1F"/>
    <w:multiLevelType w:val="hybridMultilevel"/>
    <w:tmpl w:val="82D49B40"/>
    <w:lvl w:ilvl="0" w:tplc="20FA9EA4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4ECC"/>
    <w:multiLevelType w:val="hybridMultilevel"/>
    <w:tmpl w:val="424021B4"/>
    <w:lvl w:ilvl="0" w:tplc="04070017">
      <w:start w:val="1"/>
      <w:numFmt w:val="lowerLetter"/>
      <w:lvlText w:val="%1)"/>
      <w:lvlJc w:val="left"/>
      <w:pPr>
        <w:ind w:left="501" w:hanging="360"/>
      </w:pPr>
    </w:lvl>
    <w:lvl w:ilvl="1" w:tplc="04070019" w:tentative="1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B2A164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FC205F"/>
    <w:multiLevelType w:val="hybridMultilevel"/>
    <w:tmpl w:val="EEC21A80"/>
    <w:lvl w:ilvl="0" w:tplc="554E043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77F0D"/>
    <w:multiLevelType w:val="hybridMultilevel"/>
    <w:tmpl w:val="6A8E34B6"/>
    <w:lvl w:ilvl="0" w:tplc="D0222FD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617BF"/>
    <w:multiLevelType w:val="hybridMultilevel"/>
    <w:tmpl w:val="252EABCE"/>
    <w:lvl w:ilvl="0" w:tplc="2EDAAD76">
      <w:start w:val="1"/>
      <w:numFmt w:val="bullet"/>
      <w:pStyle w:val="Auflistung1Ebe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FDCE">
      <w:start w:val="1"/>
      <w:numFmt w:val="bullet"/>
      <w:pStyle w:val="Auflistung2Eben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27420">
      <w:start w:val="1"/>
      <w:numFmt w:val="bullet"/>
      <w:pStyle w:val="Auflistung3Eben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36F3D"/>
    <w:multiLevelType w:val="hybridMultilevel"/>
    <w:tmpl w:val="854AE1D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4824AC"/>
    <w:multiLevelType w:val="hybridMultilevel"/>
    <w:tmpl w:val="55AC2404"/>
    <w:lvl w:ilvl="0" w:tplc="4D6EDA38">
      <w:numFmt w:val="bullet"/>
      <w:lvlText w:val="-"/>
      <w:lvlJc w:val="left"/>
      <w:pPr>
        <w:ind w:left="408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4EF139D7"/>
    <w:multiLevelType w:val="hybridMultilevel"/>
    <w:tmpl w:val="1970631C"/>
    <w:lvl w:ilvl="0" w:tplc="6982FC5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88560">
    <w:abstractNumId w:val="2"/>
  </w:num>
  <w:num w:numId="2" w16cid:durableId="344524470">
    <w:abstractNumId w:val="6"/>
  </w:num>
  <w:num w:numId="3" w16cid:durableId="474374438">
    <w:abstractNumId w:val="0"/>
  </w:num>
  <w:num w:numId="4" w16cid:durableId="798383046">
    <w:abstractNumId w:val="8"/>
  </w:num>
  <w:num w:numId="5" w16cid:durableId="2114399286">
    <w:abstractNumId w:val="3"/>
  </w:num>
  <w:num w:numId="6" w16cid:durableId="1276257894">
    <w:abstractNumId w:val="4"/>
  </w:num>
  <w:num w:numId="7" w16cid:durableId="1362047150">
    <w:abstractNumId w:val="7"/>
  </w:num>
  <w:num w:numId="8" w16cid:durableId="838734829">
    <w:abstractNumId w:val="5"/>
  </w:num>
  <w:num w:numId="9" w16cid:durableId="1135177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Doc" w:val=" 1"/>
    <w:docVar w:name="cbGoto" w:val=" 2"/>
    <w:docVar w:name="cbIns" w:val=" 2"/>
    <w:docVar w:name="dlbSymBar" w:val="Adress PLUS"/>
    <w:docVar w:name="tbSymPos" w:val=" 2"/>
  </w:docVars>
  <w:rsids>
    <w:rsidRoot w:val="00EC52B2"/>
    <w:rsid w:val="0000065C"/>
    <w:rsid w:val="000037D7"/>
    <w:rsid w:val="000050E7"/>
    <w:rsid w:val="00022676"/>
    <w:rsid w:val="0003116B"/>
    <w:rsid w:val="00052C95"/>
    <w:rsid w:val="00052DAD"/>
    <w:rsid w:val="000550EE"/>
    <w:rsid w:val="000915DC"/>
    <w:rsid w:val="000A027D"/>
    <w:rsid w:val="000A2E51"/>
    <w:rsid w:val="000A3C60"/>
    <w:rsid w:val="000B0F7C"/>
    <w:rsid w:val="000C1321"/>
    <w:rsid w:val="000D6115"/>
    <w:rsid w:val="000D694C"/>
    <w:rsid w:val="000E0C92"/>
    <w:rsid w:val="0010636C"/>
    <w:rsid w:val="001166FD"/>
    <w:rsid w:val="00126691"/>
    <w:rsid w:val="001356D0"/>
    <w:rsid w:val="00145678"/>
    <w:rsid w:val="001564EA"/>
    <w:rsid w:val="00165702"/>
    <w:rsid w:val="00170DD5"/>
    <w:rsid w:val="0017690A"/>
    <w:rsid w:val="001811DB"/>
    <w:rsid w:val="00186200"/>
    <w:rsid w:val="00193BD6"/>
    <w:rsid w:val="00197A1A"/>
    <w:rsid w:val="001A18E2"/>
    <w:rsid w:val="001A1C25"/>
    <w:rsid w:val="001A701F"/>
    <w:rsid w:val="001B244A"/>
    <w:rsid w:val="001C121B"/>
    <w:rsid w:val="001D5667"/>
    <w:rsid w:val="001E0D63"/>
    <w:rsid w:val="001F22EB"/>
    <w:rsid w:val="00205D35"/>
    <w:rsid w:val="0023543D"/>
    <w:rsid w:val="0023685B"/>
    <w:rsid w:val="00237DDD"/>
    <w:rsid w:val="00237FB9"/>
    <w:rsid w:val="0024571B"/>
    <w:rsid w:val="00256C10"/>
    <w:rsid w:val="0026184C"/>
    <w:rsid w:val="00285B8A"/>
    <w:rsid w:val="002A0D58"/>
    <w:rsid w:val="002A4AEE"/>
    <w:rsid w:val="002C33F2"/>
    <w:rsid w:val="002C3E11"/>
    <w:rsid w:val="002F6840"/>
    <w:rsid w:val="003047DA"/>
    <w:rsid w:val="00306888"/>
    <w:rsid w:val="0031452B"/>
    <w:rsid w:val="00315CE7"/>
    <w:rsid w:val="00330EF4"/>
    <w:rsid w:val="003527EB"/>
    <w:rsid w:val="003600BD"/>
    <w:rsid w:val="00380BEE"/>
    <w:rsid w:val="003856A2"/>
    <w:rsid w:val="0039345D"/>
    <w:rsid w:val="003A3D47"/>
    <w:rsid w:val="003B2989"/>
    <w:rsid w:val="003B41B6"/>
    <w:rsid w:val="003B7101"/>
    <w:rsid w:val="003D25CC"/>
    <w:rsid w:val="00403BD3"/>
    <w:rsid w:val="00404DC1"/>
    <w:rsid w:val="004104D5"/>
    <w:rsid w:val="0041428D"/>
    <w:rsid w:val="0043583D"/>
    <w:rsid w:val="00441827"/>
    <w:rsid w:val="004604A7"/>
    <w:rsid w:val="00463B74"/>
    <w:rsid w:val="004706B7"/>
    <w:rsid w:val="00476F5B"/>
    <w:rsid w:val="00480536"/>
    <w:rsid w:val="00482BCA"/>
    <w:rsid w:val="004905AB"/>
    <w:rsid w:val="00497ED2"/>
    <w:rsid w:val="004A1180"/>
    <w:rsid w:val="004A5B57"/>
    <w:rsid w:val="004D4A3E"/>
    <w:rsid w:val="004F57D8"/>
    <w:rsid w:val="004F7511"/>
    <w:rsid w:val="005101DF"/>
    <w:rsid w:val="00512748"/>
    <w:rsid w:val="00523A93"/>
    <w:rsid w:val="005364CB"/>
    <w:rsid w:val="00552F8A"/>
    <w:rsid w:val="00556B6A"/>
    <w:rsid w:val="00565C3E"/>
    <w:rsid w:val="00570E10"/>
    <w:rsid w:val="005816A1"/>
    <w:rsid w:val="00583259"/>
    <w:rsid w:val="005836A2"/>
    <w:rsid w:val="0059690A"/>
    <w:rsid w:val="005A1E48"/>
    <w:rsid w:val="005A36CE"/>
    <w:rsid w:val="005B3FC2"/>
    <w:rsid w:val="005B471A"/>
    <w:rsid w:val="005C0AE3"/>
    <w:rsid w:val="005E72CD"/>
    <w:rsid w:val="00602227"/>
    <w:rsid w:val="006031AF"/>
    <w:rsid w:val="00607955"/>
    <w:rsid w:val="00621506"/>
    <w:rsid w:val="00636FDE"/>
    <w:rsid w:val="00637A9A"/>
    <w:rsid w:val="006544A9"/>
    <w:rsid w:val="006656A0"/>
    <w:rsid w:val="00680CA4"/>
    <w:rsid w:val="00692370"/>
    <w:rsid w:val="00692F01"/>
    <w:rsid w:val="006950C0"/>
    <w:rsid w:val="006A068F"/>
    <w:rsid w:val="006A4C80"/>
    <w:rsid w:val="006E2A26"/>
    <w:rsid w:val="006E4040"/>
    <w:rsid w:val="00703EFF"/>
    <w:rsid w:val="007076FA"/>
    <w:rsid w:val="007114A5"/>
    <w:rsid w:val="00725051"/>
    <w:rsid w:val="00737533"/>
    <w:rsid w:val="007402B8"/>
    <w:rsid w:val="00742A5E"/>
    <w:rsid w:val="0075113F"/>
    <w:rsid w:val="00755F77"/>
    <w:rsid w:val="007578F0"/>
    <w:rsid w:val="0076226A"/>
    <w:rsid w:val="00774445"/>
    <w:rsid w:val="00783C78"/>
    <w:rsid w:val="00784F07"/>
    <w:rsid w:val="00791FF6"/>
    <w:rsid w:val="00797A30"/>
    <w:rsid w:val="007A012A"/>
    <w:rsid w:val="007C5525"/>
    <w:rsid w:val="007D0ECF"/>
    <w:rsid w:val="007E192A"/>
    <w:rsid w:val="007F1402"/>
    <w:rsid w:val="007F6D88"/>
    <w:rsid w:val="007F770C"/>
    <w:rsid w:val="00812416"/>
    <w:rsid w:val="00812C8D"/>
    <w:rsid w:val="0083296F"/>
    <w:rsid w:val="00864F04"/>
    <w:rsid w:val="00882843"/>
    <w:rsid w:val="00894909"/>
    <w:rsid w:val="008950E2"/>
    <w:rsid w:val="008A5B0E"/>
    <w:rsid w:val="008D0E3F"/>
    <w:rsid w:val="008D5C69"/>
    <w:rsid w:val="008F0733"/>
    <w:rsid w:val="00912042"/>
    <w:rsid w:val="00913F4C"/>
    <w:rsid w:val="009179DF"/>
    <w:rsid w:val="00923D00"/>
    <w:rsid w:val="00942158"/>
    <w:rsid w:val="00971B43"/>
    <w:rsid w:val="00984A66"/>
    <w:rsid w:val="00992EE2"/>
    <w:rsid w:val="009939C8"/>
    <w:rsid w:val="009D2037"/>
    <w:rsid w:val="009E2C67"/>
    <w:rsid w:val="009E7E8D"/>
    <w:rsid w:val="00A04DE9"/>
    <w:rsid w:val="00A072F6"/>
    <w:rsid w:val="00A306E3"/>
    <w:rsid w:val="00A46D5E"/>
    <w:rsid w:val="00A51317"/>
    <w:rsid w:val="00A52A1C"/>
    <w:rsid w:val="00A550D7"/>
    <w:rsid w:val="00A6504D"/>
    <w:rsid w:val="00A746A1"/>
    <w:rsid w:val="00A80E41"/>
    <w:rsid w:val="00A92D19"/>
    <w:rsid w:val="00A96D06"/>
    <w:rsid w:val="00AC0A87"/>
    <w:rsid w:val="00AC38BC"/>
    <w:rsid w:val="00AC678C"/>
    <w:rsid w:val="00AD64F3"/>
    <w:rsid w:val="00B031E1"/>
    <w:rsid w:val="00B04ACE"/>
    <w:rsid w:val="00B12B42"/>
    <w:rsid w:val="00B2614E"/>
    <w:rsid w:val="00B33581"/>
    <w:rsid w:val="00B40A4A"/>
    <w:rsid w:val="00B61839"/>
    <w:rsid w:val="00B80A0B"/>
    <w:rsid w:val="00BB4C39"/>
    <w:rsid w:val="00BB4E67"/>
    <w:rsid w:val="00BB6A69"/>
    <w:rsid w:val="00BD06DA"/>
    <w:rsid w:val="00BD53D3"/>
    <w:rsid w:val="00BF275E"/>
    <w:rsid w:val="00BF6959"/>
    <w:rsid w:val="00C0565A"/>
    <w:rsid w:val="00C07B31"/>
    <w:rsid w:val="00C16AC9"/>
    <w:rsid w:val="00C24436"/>
    <w:rsid w:val="00C31FA3"/>
    <w:rsid w:val="00CA3350"/>
    <w:rsid w:val="00CA5304"/>
    <w:rsid w:val="00CA538B"/>
    <w:rsid w:val="00CB700C"/>
    <w:rsid w:val="00CC2BFB"/>
    <w:rsid w:val="00CC7E31"/>
    <w:rsid w:val="00CE06F9"/>
    <w:rsid w:val="00CE19D6"/>
    <w:rsid w:val="00CE3C19"/>
    <w:rsid w:val="00CE4AF8"/>
    <w:rsid w:val="00CE5309"/>
    <w:rsid w:val="00D0275B"/>
    <w:rsid w:val="00D0394E"/>
    <w:rsid w:val="00D22A7A"/>
    <w:rsid w:val="00D33498"/>
    <w:rsid w:val="00D462DA"/>
    <w:rsid w:val="00D54D88"/>
    <w:rsid w:val="00D64C5D"/>
    <w:rsid w:val="00D6505F"/>
    <w:rsid w:val="00D66F55"/>
    <w:rsid w:val="00D67A38"/>
    <w:rsid w:val="00D73FE8"/>
    <w:rsid w:val="00D81362"/>
    <w:rsid w:val="00D872A2"/>
    <w:rsid w:val="00DA7575"/>
    <w:rsid w:val="00DA7993"/>
    <w:rsid w:val="00DB69CB"/>
    <w:rsid w:val="00DB792E"/>
    <w:rsid w:val="00DF5BB2"/>
    <w:rsid w:val="00E00D96"/>
    <w:rsid w:val="00E0743A"/>
    <w:rsid w:val="00E111E5"/>
    <w:rsid w:val="00E21256"/>
    <w:rsid w:val="00E2287D"/>
    <w:rsid w:val="00E24F55"/>
    <w:rsid w:val="00E47FE1"/>
    <w:rsid w:val="00E5354F"/>
    <w:rsid w:val="00E82B8E"/>
    <w:rsid w:val="00E85659"/>
    <w:rsid w:val="00E93F7F"/>
    <w:rsid w:val="00EA17AE"/>
    <w:rsid w:val="00EA2C75"/>
    <w:rsid w:val="00EB6D4A"/>
    <w:rsid w:val="00EC52B2"/>
    <w:rsid w:val="00ED1F7B"/>
    <w:rsid w:val="00ED49A7"/>
    <w:rsid w:val="00EF4E8C"/>
    <w:rsid w:val="00F21238"/>
    <w:rsid w:val="00F24808"/>
    <w:rsid w:val="00F253BE"/>
    <w:rsid w:val="00F44F8C"/>
    <w:rsid w:val="00F52799"/>
    <w:rsid w:val="00F57EEE"/>
    <w:rsid w:val="00F612BF"/>
    <w:rsid w:val="00F617BB"/>
    <w:rsid w:val="00F8117A"/>
    <w:rsid w:val="00F81CAA"/>
    <w:rsid w:val="00F97884"/>
    <w:rsid w:val="00FB7EE7"/>
    <w:rsid w:val="00FD62E4"/>
    <w:rsid w:val="00FE395D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40FE97"/>
  <w15:chartTrackingRefBased/>
  <w15:docId w15:val="{D238BD7F-0779-46EF-85FB-6F1CB8E8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E19D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2">
    <w:name w:val="heading 2"/>
    <w:basedOn w:val="Standard"/>
    <w:next w:val="Standard"/>
    <w:rsid w:val="00CB700C"/>
    <w:pPr>
      <w:keepNext/>
      <w:jc w:val="center"/>
      <w:outlineLvl w:val="1"/>
    </w:pPr>
  </w:style>
  <w:style w:type="paragraph" w:styleId="berschrift6">
    <w:name w:val="heading 6"/>
    <w:basedOn w:val="Standard"/>
    <w:next w:val="Standard"/>
    <w:rsid w:val="00CB700C"/>
    <w:pPr>
      <w:keepNext/>
      <w:jc w:val="center"/>
      <w:outlineLvl w:val="5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6504D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ED1F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80E41"/>
    <w:rPr>
      <w:sz w:val="24"/>
    </w:rPr>
  </w:style>
  <w:style w:type="table" w:styleId="Tabellenraster">
    <w:name w:val="Table Grid"/>
    <w:basedOn w:val="NormaleTabelle"/>
    <w:uiPriority w:val="39"/>
    <w:rsid w:val="007114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165702"/>
    <w:rPr>
      <w:color w:val="605E5C"/>
      <w:shd w:val="clear" w:color="auto" w:fill="E1DFDD"/>
    </w:rPr>
  </w:style>
  <w:style w:type="paragraph" w:customStyle="1" w:styleId="Flietext">
    <w:name w:val="Fließtext"/>
    <w:basedOn w:val="Standard"/>
    <w:link w:val="FlietextZchn"/>
    <w:qFormat/>
    <w:rsid w:val="008D5C69"/>
    <w:pPr>
      <w:spacing w:before="120" w:after="120"/>
      <w:jc w:val="both"/>
    </w:pPr>
    <w:rPr>
      <w:rFonts w:ascii="Garrison Sans" w:hAnsi="Garrison Sans" w:cs="Tahoma"/>
      <w:szCs w:val="24"/>
    </w:rPr>
  </w:style>
  <w:style w:type="character" w:customStyle="1" w:styleId="FlietextZchn">
    <w:name w:val="Fließtext Zchn"/>
    <w:link w:val="Flietext"/>
    <w:rsid w:val="008D5C69"/>
    <w:rPr>
      <w:rFonts w:ascii="Garrison Sans" w:hAnsi="Garrison Sans" w:cs="Tahoma"/>
      <w:sz w:val="24"/>
      <w:szCs w:val="24"/>
    </w:rPr>
  </w:style>
  <w:style w:type="paragraph" w:customStyle="1" w:styleId="berschrift1">
    <w:name w:val="Überschrift1"/>
    <w:basedOn w:val="Standard"/>
    <w:link w:val="berschrift1Zchn"/>
    <w:qFormat/>
    <w:rsid w:val="008D5C69"/>
    <w:pPr>
      <w:spacing w:after="240"/>
    </w:pPr>
    <w:rPr>
      <w:rFonts w:ascii="Garrison ExtraBold Sans" w:hAnsi="Garrison ExtraBold Sans" w:cs="Tahoma"/>
      <w:b/>
      <w:bCs/>
      <w:szCs w:val="24"/>
    </w:rPr>
  </w:style>
  <w:style w:type="character" w:customStyle="1" w:styleId="berschrift1Zchn">
    <w:name w:val="Überschrift1 Zchn"/>
    <w:link w:val="berschrift1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customStyle="1" w:styleId="berschrift20">
    <w:name w:val="Überschrift2"/>
    <w:basedOn w:val="berschrift1"/>
    <w:link w:val="berschrift2Zchn"/>
    <w:qFormat/>
    <w:rsid w:val="008D5C69"/>
    <w:pPr>
      <w:spacing w:after="120"/>
    </w:pPr>
    <w:rPr>
      <w:rFonts w:ascii="Garrison Sans" w:hAnsi="Garrison Sans"/>
    </w:rPr>
  </w:style>
  <w:style w:type="character" w:customStyle="1" w:styleId="berschrift2Zchn">
    <w:name w:val="Überschrift2 Zchn"/>
    <w:link w:val="berschrift20"/>
    <w:rsid w:val="008D5C69"/>
    <w:rPr>
      <w:rFonts w:ascii="Garrison Sans" w:hAnsi="Garrison Sans" w:cs="Tahoma"/>
      <w:b/>
      <w:bCs/>
      <w:sz w:val="24"/>
      <w:szCs w:val="24"/>
    </w:rPr>
  </w:style>
  <w:style w:type="paragraph" w:customStyle="1" w:styleId="Auflistung1Ebene">
    <w:name w:val="Auflistung 1 Ebene"/>
    <w:basedOn w:val="Flietext"/>
    <w:link w:val="Auflistung1EbeneZchn"/>
    <w:qFormat/>
    <w:rsid w:val="008D5C69"/>
    <w:pPr>
      <w:numPr>
        <w:numId w:val="8"/>
      </w:numPr>
      <w:spacing w:before="0" w:after="0"/>
    </w:pPr>
  </w:style>
  <w:style w:type="character" w:customStyle="1" w:styleId="Auflistung1EbeneZchn">
    <w:name w:val="Auflistung 1 Ebene Zchn"/>
    <w:basedOn w:val="FlietextZchn"/>
    <w:link w:val="Auflistung1Ebene"/>
    <w:rsid w:val="008D5C69"/>
    <w:rPr>
      <w:rFonts w:ascii="Garrison Sans" w:hAnsi="Garrison Sans" w:cs="Tahoma"/>
      <w:sz w:val="24"/>
      <w:szCs w:val="24"/>
    </w:rPr>
  </w:style>
  <w:style w:type="paragraph" w:customStyle="1" w:styleId="Auflistung2Ebene">
    <w:name w:val="Auflistung 2 Ebene"/>
    <w:basedOn w:val="Auflistung1Ebene"/>
    <w:link w:val="Auflistung2EbeneZchn"/>
    <w:qFormat/>
    <w:rsid w:val="008D5C69"/>
    <w:pPr>
      <w:numPr>
        <w:ilvl w:val="1"/>
      </w:numPr>
    </w:pPr>
  </w:style>
  <w:style w:type="character" w:customStyle="1" w:styleId="Auflistung2EbeneZchn">
    <w:name w:val="Auflistung 2 Ebene Zchn"/>
    <w:basedOn w:val="Auflistung1EbeneZchn"/>
    <w:link w:val="Auflistung2Ebene"/>
    <w:rsid w:val="008D5C69"/>
    <w:rPr>
      <w:rFonts w:ascii="Garrison Sans" w:hAnsi="Garrison Sans" w:cs="Tahoma"/>
      <w:sz w:val="24"/>
      <w:szCs w:val="24"/>
    </w:rPr>
  </w:style>
  <w:style w:type="paragraph" w:customStyle="1" w:styleId="Auflistung3Ebene">
    <w:name w:val="Auflistung 3 Ebene"/>
    <w:basedOn w:val="Auflistung2Ebene"/>
    <w:link w:val="Auflistung3EbeneZchn"/>
    <w:qFormat/>
    <w:rsid w:val="008D5C69"/>
    <w:pPr>
      <w:numPr>
        <w:ilvl w:val="2"/>
      </w:numPr>
    </w:pPr>
  </w:style>
  <w:style w:type="character" w:customStyle="1" w:styleId="Auflistung3EbeneZchn">
    <w:name w:val="Auflistung 3 Ebene Zchn"/>
    <w:basedOn w:val="Auflistung2EbeneZchn"/>
    <w:link w:val="Auflistung3Ebene"/>
    <w:rsid w:val="008D5C69"/>
    <w:rPr>
      <w:rFonts w:ascii="Garrison Sans" w:hAnsi="Garrison Sans" w:cs="Tahoma"/>
      <w:sz w:val="24"/>
      <w:szCs w:val="24"/>
    </w:rPr>
  </w:style>
  <w:style w:type="paragraph" w:customStyle="1" w:styleId="Headline">
    <w:name w:val="Headline"/>
    <w:basedOn w:val="berschrift1"/>
    <w:link w:val="HeadlineZchn"/>
    <w:qFormat/>
    <w:rsid w:val="008D5C6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HeadlineZchn">
    <w:name w:val="Headline Zchn"/>
    <w:basedOn w:val="berschrift1Zchn"/>
    <w:link w:val="Headline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styleId="Kopfzeile">
    <w:name w:val="header"/>
    <w:basedOn w:val="Standard"/>
    <w:link w:val="KopfzeileZchn"/>
    <w:rsid w:val="00CE19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19D6"/>
    <w:rPr>
      <w:sz w:val="24"/>
    </w:rPr>
  </w:style>
  <w:style w:type="paragraph" w:customStyle="1" w:styleId="Default">
    <w:name w:val="Default"/>
    <w:rsid w:val="00CE19D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341">
          <w:marLeft w:val="-9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ramer\OneDrive%20-%20Katholische%20Landjugendbewegung%20im%20Bistum%20M&#252;nster%20e.V\%23000_Vorlage_Dokumente\002_Office\allgemeine_Dokumentvorlage_Untergliederung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0FD0-595B-4FFC-BBDD-9AD88035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allgemeine_Dokumentvorlage_Untergliederungen.dotx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Bescheinigung Miriam Kleinhans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Lars Kramer | KLJB Münster</dc:creator>
  <cp:keywords/>
  <cp:lastModifiedBy>Lars Kramer | KLJB Münster</cp:lastModifiedBy>
  <cp:revision>1</cp:revision>
  <cp:lastPrinted>2026-06-15T13:42:00Z</cp:lastPrinted>
  <dcterms:created xsi:type="dcterms:W3CDTF">2026-08-06T14:37:00Z</dcterms:created>
  <dcterms:modified xsi:type="dcterms:W3CDTF">2026-08-06T14:37:00Z</dcterms:modified>
</cp:coreProperties>
</file>