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A288E" w14:textId="0D3350AE" w:rsidR="000A027D" w:rsidRPr="008D5C69" w:rsidRDefault="002E4774" w:rsidP="008D5C69">
      <w:pPr>
        <w:pStyle w:val="Headline"/>
      </w:pPr>
      <w:r>
        <w:t>Teilnahmeliste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23"/>
        <w:gridCol w:w="2307"/>
        <w:gridCol w:w="1030"/>
        <w:gridCol w:w="1952"/>
        <w:gridCol w:w="1413"/>
        <w:gridCol w:w="1559"/>
        <w:gridCol w:w="712"/>
        <w:gridCol w:w="701"/>
        <w:gridCol w:w="115"/>
        <w:gridCol w:w="1590"/>
        <w:gridCol w:w="170"/>
        <w:gridCol w:w="1360"/>
      </w:tblGrid>
      <w:tr w:rsidR="002E4774" w:rsidRPr="002E4774" w14:paraId="46CBE2BB" w14:textId="77777777" w:rsidTr="00C8341B">
        <w:trPr>
          <w:gridAfter w:val="2"/>
          <w:wAfter w:w="1530" w:type="dxa"/>
          <w:trHeight w:val="397"/>
        </w:trPr>
        <w:tc>
          <w:tcPr>
            <w:tcW w:w="28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20B4C2" w14:textId="7187249A" w:rsidR="002E4774" w:rsidRPr="002E4774" w:rsidRDefault="00CA538B" w:rsidP="00C8341B">
            <w:pPr>
              <w:rPr>
                <w:rFonts w:ascii="Garrison Sans" w:hAnsi="Garrison Sans" w:cstheme="majorHAnsi"/>
                <w:szCs w:val="24"/>
              </w:rPr>
            </w:pPr>
            <w:r w:rsidRPr="008D5C69">
              <w:t xml:space="preserve"> </w:t>
            </w:r>
            <w:r w:rsidR="002E4774" w:rsidRPr="002E4774">
              <w:rPr>
                <w:rFonts w:ascii="Garrison Sans" w:hAnsi="Garrison Sans" w:cstheme="majorHAnsi"/>
                <w:szCs w:val="24"/>
              </w:rPr>
              <w:t>Titel der Veranstaltung:</w:t>
            </w:r>
          </w:p>
        </w:tc>
        <w:tc>
          <w:tcPr>
            <w:tcW w:w="907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C31A11" w14:textId="77777777" w:rsidR="002E4774" w:rsidRPr="002E4774" w:rsidRDefault="002E4774" w:rsidP="00C8341B">
            <w:pPr>
              <w:rPr>
                <w:rFonts w:ascii="Garrison Sans" w:hAnsi="Garrison Sans" w:cstheme="majorHAnsi"/>
                <w:szCs w:val="24"/>
              </w:rPr>
            </w:pPr>
          </w:p>
        </w:tc>
      </w:tr>
      <w:tr w:rsidR="002E4774" w:rsidRPr="002E4774" w14:paraId="3DF62928" w14:textId="77777777" w:rsidTr="00C8341B">
        <w:trPr>
          <w:gridAfter w:val="2"/>
          <w:wAfter w:w="1530" w:type="dxa"/>
          <w:trHeight w:val="57"/>
        </w:trPr>
        <w:tc>
          <w:tcPr>
            <w:tcW w:w="28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C607A3" w14:textId="77777777" w:rsidR="002E4774" w:rsidRPr="002E4774" w:rsidRDefault="002E4774" w:rsidP="00C8341B">
            <w:pPr>
              <w:rPr>
                <w:rFonts w:ascii="Garrison Sans" w:hAnsi="Garrison Sans" w:cstheme="majorHAnsi"/>
                <w:sz w:val="10"/>
                <w:szCs w:val="10"/>
              </w:rPr>
            </w:pP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61FBAAD" w14:textId="77777777" w:rsidR="002E4774" w:rsidRPr="002E4774" w:rsidRDefault="002E4774" w:rsidP="00C8341B">
            <w:pPr>
              <w:rPr>
                <w:rFonts w:ascii="Garrison Sans" w:hAnsi="Garrison Sans" w:cstheme="majorHAnsi"/>
                <w:sz w:val="10"/>
                <w:szCs w:val="1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A495D1B" w14:textId="77777777" w:rsidR="002E4774" w:rsidRPr="002E4774" w:rsidRDefault="002E4774" w:rsidP="00C8341B">
            <w:pPr>
              <w:rPr>
                <w:rFonts w:ascii="Garrison Sans" w:hAnsi="Garrison Sans" w:cstheme="majorHAnsi"/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B85C1FA" w14:textId="77777777" w:rsidR="002E4774" w:rsidRPr="002E4774" w:rsidRDefault="002E4774" w:rsidP="00C8341B">
            <w:pPr>
              <w:rPr>
                <w:rFonts w:ascii="Garrison Sans" w:hAnsi="Garrison Sans" w:cstheme="majorHAnsi"/>
                <w:sz w:val="10"/>
                <w:szCs w:val="10"/>
              </w:rPr>
            </w:pP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56F869C" w14:textId="77777777" w:rsidR="002E4774" w:rsidRPr="002E4774" w:rsidRDefault="002E4774" w:rsidP="00C8341B">
            <w:pPr>
              <w:rPr>
                <w:rFonts w:ascii="Garrison Sans" w:hAnsi="Garrison Sans" w:cstheme="majorHAnsi"/>
                <w:sz w:val="10"/>
                <w:szCs w:val="10"/>
              </w:rPr>
            </w:pP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28BF301" w14:textId="77777777" w:rsidR="002E4774" w:rsidRPr="002E4774" w:rsidRDefault="002E4774" w:rsidP="00C8341B">
            <w:pPr>
              <w:rPr>
                <w:rFonts w:ascii="Garrison Sans" w:hAnsi="Garrison Sans" w:cstheme="majorHAnsi"/>
                <w:sz w:val="10"/>
                <w:szCs w:val="10"/>
              </w:rPr>
            </w:pPr>
          </w:p>
        </w:tc>
      </w:tr>
      <w:tr w:rsidR="002E4774" w:rsidRPr="002E4774" w14:paraId="498F3282" w14:textId="77777777" w:rsidTr="00C8341B">
        <w:trPr>
          <w:gridAfter w:val="2"/>
          <w:wAfter w:w="1530" w:type="dxa"/>
          <w:trHeight w:val="397"/>
        </w:trPr>
        <w:tc>
          <w:tcPr>
            <w:tcW w:w="28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95BB6D" w14:textId="77777777" w:rsidR="002E4774" w:rsidRPr="002E4774" w:rsidRDefault="002E4774" w:rsidP="00C8341B">
            <w:pPr>
              <w:rPr>
                <w:rFonts w:ascii="Garrison Sans" w:hAnsi="Garrison Sans" w:cstheme="majorHAnsi"/>
                <w:szCs w:val="24"/>
              </w:rPr>
            </w:pPr>
            <w:r w:rsidRPr="002E4774">
              <w:rPr>
                <w:rFonts w:ascii="Garrison Sans" w:hAnsi="Garrison Sans" w:cstheme="majorHAnsi"/>
                <w:szCs w:val="24"/>
              </w:rPr>
              <w:t>Datum der Veranstaltung:</w:t>
            </w:r>
          </w:p>
        </w:tc>
        <w:tc>
          <w:tcPr>
            <w:tcW w:w="29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43FA8C" w14:textId="77777777" w:rsidR="002E4774" w:rsidRPr="002E4774" w:rsidRDefault="002E4774" w:rsidP="00C8341B">
            <w:pPr>
              <w:rPr>
                <w:rFonts w:ascii="Garrison Sans" w:hAnsi="Garrison Sans" w:cstheme="majorHAnsi"/>
                <w:szCs w:val="24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EF9E4E" w14:textId="77777777" w:rsidR="002E4774" w:rsidRPr="002E4774" w:rsidRDefault="002E4774" w:rsidP="00C8341B">
            <w:pPr>
              <w:rPr>
                <w:rFonts w:ascii="Garrison Sans" w:hAnsi="Garrison Sans" w:cstheme="majorHAnsi"/>
                <w:szCs w:val="24"/>
              </w:rPr>
            </w:pPr>
            <w:r w:rsidRPr="002E4774">
              <w:rPr>
                <w:rFonts w:ascii="Garrison Sans" w:hAnsi="Garrison Sans" w:cstheme="majorHAnsi"/>
                <w:szCs w:val="24"/>
              </w:rPr>
              <w:t>Uhrzeit von: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B99012F" w14:textId="77777777" w:rsidR="002E4774" w:rsidRPr="002E4774" w:rsidRDefault="002E4774" w:rsidP="00C8341B">
            <w:pPr>
              <w:rPr>
                <w:rFonts w:ascii="Garrison Sans" w:hAnsi="Garrison Sans" w:cstheme="majorHAnsi"/>
                <w:szCs w:val="24"/>
              </w:rPr>
            </w:pP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CF42AA" w14:textId="77777777" w:rsidR="002E4774" w:rsidRPr="002E4774" w:rsidRDefault="002E4774" w:rsidP="00C8341B">
            <w:pPr>
              <w:rPr>
                <w:rFonts w:ascii="Garrison Sans" w:hAnsi="Garrison Sans" w:cstheme="majorHAnsi"/>
                <w:szCs w:val="24"/>
              </w:rPr>
            </w:pPr>
            <w:r w:rsidRPr="002E4774">
              <w:rPr>
                <w:rFonts w:ascii="Garrison Sans" w:hAnsi="Garrison Sans" w:cstheme="majorHAnsi"/>
                <w:szCs w:val="24"/>
              </w:rPr>
              <w:t>Uhrzeit bis: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3D3E62" w14:textId="77777777" w:rsidR="002E4774" w:rsidRPr="002E4774" w:rsidRDefault="002E4774" w:rsidP="00C8341B">
            <w:pPr>
              <w:rPr>
                <w:rFonts w:ascii="Garrison Sans" w:hAnsi="Garrison Sans" w:cstheme="majorHAnsi"/>
                <w:szCs w:val="24"/>
              </w:rPr>
            </w:pPr>
          </w:p>
        </w:tc>
      </w:tr>
      <w:tr w:rsidR="002E4774" w:rsidRPr="002E4774" w14:paraId="0DAD30D8" w14:textId="77777777" w:rsidTr="00C8341B">
        <w:trPr>
          <w:gridAfter w:val="2"/>
          <w:wAfter w:w="1530" w:type="dxa"/>
          <w:trHeight w:val="57"/>
        </w:trPr>
        <w:tc>
          <w:tcPr>
            <w:tcW w:w="28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917747" w14:textId="77777777" w:rsidR="002E4774" w:rsidRPr="002E4774" w:rsidRDefault="002E4774" w:rsidP="00C8341B">
            <w:pPr>
              <w:rPr>
                <w:rFonts w:ascii="Garrison Sans" w:hAnsi="Garrison Sans" w:cstheme="majorHAnsi"/>
                <w:sz w:val="10"/>
                <w:szCs w:val="10"/>
              </w:rPr>
            </w:pP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8998E4D" w14:textId="77777777" w:rsidR="002E4774" w:rsidRPr="002E4774" w:rsidRDefault="002E4774" w:rsidP="00C8341B">
            <w:pPr>
              <w:rPr>
                <w:rFonts w:ascii="Garrison Sans" w:hAnsi="Garrison Sans" w:cstheme="majorHAnsi"/>
                <w:sz w:val="10"/>
                <w:szCs w:val="10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F4D999" w14:textId="77777777" w:rsidR="002E4774" w:rsidRPr="002E4774" w:rsidRDefault="002E4774" w:rsidP="00C8341B">
            <w:pPr>
              <w:rPr>
                <w:rFonts w:ascii="Garrison Sans" w:hAnsi="Garrison Sans" w:cstheme="majorHAnsi"/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D4C69D9" w14:textId="77777777" w:rsidR="002E4774" w:rsidRPr="002E4774" w:rsidRDefault="002E4774" w:rsidP="00C8341B">
            <w:pPr>
              <w:rPr>
                <w:rFonts w:ascii="Garrison Sans" w:hAnsi="Garrison Sans" w:cstheme="majorHAnsi"/>
                <w:sz w:val="10"/>
                <w:szCs w:val="10"/>
              </w:rPr>
            </w:pP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856434" w14:textId="77777777" w:rsidR="002E4774" w:rsidRPr="002E4774" w:rsidRDefault="002E4774" w:rsidP="00C8341B">
            <w:pPr>
              <w:rPr>
                <w:rFonts w:ascii="Garrison Sans" w:hAnsi="Garrison Sans" w:cstheme="majorHAnsi"/>
                <w:sz w:val="10"/>
                <w:szCs w:val="10"/>
              </w:rPr>
            </w:pP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361E578" w14:textId="77777777" w:rsidR="002E4774" w:rsidRPr="002E4774" w:rsidRDefault="002E4774" w:rsidP="00C8341B">
            <w:pPr>
              <w:rPr>
                <w:rFonts w:ascii="Garrison Sans" w:hAnsi="Garrison Sans" w:cstheme="majorHAnsi"/>
                <w:sz w:val="10"/>
                <w:szCs w:val="10"/>
              </w:rPr>
            </w:pPr>
          </w:p>
        </w:tc>
      </w:tr>
      <w:tr w:rsidR="002E4774" w:rsidRPr="002E4774" w14:paraId="0211D06E" w14:textId="77777777" w:rsidTr="00C8341B">
        <w:trPr>
          <w:gridAfter w:val="2"/>
          <w:wAfter w:w="1530" w:type="dxa"/>
          <w:trHeight w:val="397"/>
        </w:trPr>
        <w:tc>
          <w:tcPr>
            <w:tcW w:w="28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3798DF" w14:textId="77777777" w:rsidR="002E4774" w:rsidRPr="002E4774" w:rsidRDefault="002E4774" w:rsidP="00C8341B">
            <w:pPr>
              <w:rPr>
                <w:rFonts w:ascii="Garrison Sans" w:hAnsi="Garrison Sans" w:cstheme="majorHAnsi"/>
                <w:szCs w:val="24"/>
              </w:rPr>
            </w:pPr>
            <w:r w:rsidRPr="002E4774">
              <w:rPr>
                <w:rFonts w:ascii="Garrison Sans" w:hAnsi="Garrison Sans" w:cstheme="majorHAnsi"/>
                <w:szCs w:val="24"/>
              </w:rPr>
              <w:t>Ort der Veranstaltung:</w:t>
            </w:r>
          </w:p>
        </w:tc>
        <w:tc>
          <w:tcPr>
            <w:tcW w:w="907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F08B04" w14:textId="77777777" w:rsidR="002E4774" w:rsidRPr="002E4774" w:rsidRDefault="002E4774" w:rsidP="00C8341B">
            <w:pPr>
              <w:rPr>
                <w:rFonts w:ascii="Garrison Sans" w:hAnsi="Garrison Sans" w:cstheme="majorHAnsi"/>
                <w:szCs w:val="24"/>
              </w:rPr>
            </w:pPr>
          </w:p>
        </w:tc>
      </w:tr>
      <w:tr w:rsidR="002E4774" w:rsidRPr="002E4774" w14:paraId="3E6F322F" w14:textId="77777777" w:rsidTr="00C8341B">
        <w:trPr>
          <w:gridAfter w:val="2"/>
          <w:wAfter w:w="1530" w:type="dxa"/>
          <w:trHeight w:val="397"/>
        </w:trPr>
        <w:tc>
          <w:tcPr>
            <w:tcW w:w="11902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CA9FB6" w14:textId="77777777" w:rsidR="002E4774" w:rsidRDefault="002E4774" w:rsidP="00C8341B">
            <w:pPr>
              <w:rPr>
                <w:rFonts w:ascii="Garrison Sans" w:hAnsi="Garrison Sans" w:cstheme="majorHAnsi"/>
                <w:sz w:val="20"/>
                <w:szCs w:val="20"/>
              </w:rPr>
            </w:pPr>
            <w:r w:rsidRPr="002E4774">
              <w:rPr>
                <w:rFonts w:ascii="Garrison Sans" w:hAnsi="Garrison Sans" w:cstheme="majorHAnsi"/>
                <w:sz w:val="20"/>
                <w:szCs w:val="20"/>
              </w:rPr>
              <w:t>*Verantwortliche Leitungen und Teamer*innen bitte vor dem Namen „VL“ oder „T“ eintragen!</w:t>
            </w:r>
          </w:p>
          <w:p w14:paraId="0075B361" w14:textId="77777777" w:rsidR="002E4774" w:rsidRPr="002E4774" w:rsidRDefault="002E4774" w:rsidP="00C8341B">
            <w:pPr>
              <w:rPr>
                <w:rFonts w:ascii="Garrison Sans" w:hAnsi="Garrison Sans" w:cstheme="majorHAnsi"/>
                <w:szCs w:val="24"/>
              </w:rPr>
            </w:pPr>
          </w:p>
        </w:tc>
      </w:tr>
      <w:tr w:rsidR="002E4774" w:rsidRPr="00853EB9" w14:paraId="70537F78" w14:textId="77777777" w:rsidTr="002E4774">
        <w:trPr>
          <w:tblHeader/>
        </w:trPr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6DCB46F5" w14:textId="77777777" w:rsidR="002E4774" w:rsidRDefault="002E4774" w:rsidP="00C8341B">
            <w:pPr>
              <w:rPr>
                <w:rFonts w:cstheme="minorHAnsi"/>
                <w:szCs w:val="24"/>
              </w:rPr>
            </w:pPr>
          </w:p>
          <w:p w14:paraId="5C36FBA5" w14:textId="7202BAF5" w:rsidR="002E4774" w:rsidRPr="00636EE1" w:rsidRDefault="002E4774" w:rsidP="00C8341B">
            <w:pPr>
              <w:rPr>
                <w:rFonts w:cstheme="minorHAnsi"/>
                <w:szCs w:val="24"/>
              </w:rPr>
            </w:pPr>
            <w:r w:rsidRPr="00636EE1">
              <w:rPr>
                <w:rFonts w:cstheme="minorHAnsi"/>
                <w:szCs w:val="24"/>
              </w:rPr>
              <w:t>Nr.</w:t>
            </w:r>
          </w:p>
        </w:tc>
        <w:tc>
          <w:tcPr>
            <w:tcW w:w="3337" w:type="dxa"/>
            <w:gridSpan w:val="2"/>
            <w:shd w:val="clear" w:color="auto" w:fill="D9D9D9" w:themeFill="background1" w:themeFillShade="D9"/>
            <w:vAlign w:val="center"/>
          </w:tcPr>
          <w:p w14:paraId="4460C1BB" w14:textId="77777777" w:rsidR="002E4774" w:rsidRPr="00636EE1" w:rsidRDefault="002E4774" w:rsidP="00C8341B">
            <w:pPr>
              <w:rPr>
                <w:rFonts w:cstheme="minorHAnsi"/>
                <w:szCs w:val="24"/>
              </w:rPr>
            </w:pPr>
            <w:r w:rsidRPr="00636EE1">
              <w:rPr>
                <w:rFonts w:cstheme="minorHAnsi"/>
                <w:szCs w:val="24"/>
              </w:rPr>
              <w:t>Vorname</w:t>
            </w:r>
          </w:p>
        </w:tc>
        <w:tc>
          <w:tcPr>
            <w:tcW w:w="5636" w:type="dxa"/>
            <w:gridSpan w:val="4"/>
            <w:shd w:val="clear" w:color="auto" w:fill="D9D9D9" w:themeFill="background1" w:themeFillShade="D9"/>
            <w:vAlign w:val="center"/>
          </w:tcPr>
          <w:p w14:paraId="4EF50623" w14:textId="77777777" w:rsidR="002E4774" w:rsidRPr="00636EE1" w:rsidRDefault="002E4774" w:rsidP="00C8341B">
            <w:pPr>
              <w:rPr>
                <w:rFonts w:cstheme="minorHAnsi"/>
                <w:szCs w:val="24"/>
              </w:rPr>
            </w:pPr>
            <w:r w:rsidRPr="00636EE1">
              <w:rPr>
                <w:rFonts w:cstheme="minorHAnsi"/>
                <w:szCs w:val="24"/>
              </w:rPr>
              <w:t>Nachname</w:t>
            </w:r>
          </w:p>
        </w:tc>
        <w:tc>
          <w:tcPr>
            <w:tcW w:w="816" w:type="dxa"/>
            <w:gridSpan w:val="2"/>
            <w:shd w:val="clear" w:color="auto" w:fill="D9D9D9" w:themeFill="background1" w:themeFillShade="D9"/>
            <w:vAlign w:val="center"/>
          </w:tcPr>
          <w:p w14:paraId="28F95970" w14:textId="77777777" w:rsidR="002E4774" w:rsidRPr="00636EE1" w:rsidRDefault="002E4774" w:rsidP="00C8341B">
            <w:pPr>
              <w:rPr>
                <w:rFonts w:cstheme="minorHAnsi"/>
                <w:szCs w:val="24"/>
              </w:rPr>
            </w:pPr>
            <w:r w:rsidRPr="00636EE1">
              <w:rPr>
                <w:rFonts w:cstheme="minorHAnsi"/>
                <w:szCs w:val="24"/>
              </w:rPr>
              <w:t>Alter</w:t>
            </w:r>
          </w:p>
        </w:tc>
        <w:tc>
          <w:tcPr>
            <w:tcW w:w="1760" w:type="dxa"/>
            <w:gridSpan w:val="2"/>
            <w:shd w:val="clear" w:color="auto" w:fill="D9D9D9" w:themeFill="background1" w:themeFillShade="D9"/>
            <w:vAlign w:val="center"/>
          </w:tcPr>
          <w:p w14:paraId="00E8E6AC" w14:textId="77777777" w:rsidR="002E4774" w:rsidRPr="00636EE1" w:rsidRDefault="002E4774" w:rsidP="00C8341B">
            <w:pPr>
              <w:rPr>
                <w:rFonts w:cstheme="minorHAnsi"/>
                <w:szCs w:val="24"/>
              </w:rPr>
            </w:pPr>
            <w:r w:rsidRPr="00636EE1">
              <w:rPr>
                <w:rFonts w:cstheme="minorHAnsi"/>
                <w:szCs w:val="24"/>
              </w:rPr>
              <w:t xml:space="preserve">Wohnort NRW? </w:t>
            </w:r>
            <w:r w:rsidRPr="00636EE1">
              <w:rPr>
                <w:rFonts w:cstheme="minorHAnsi"/>
                <w:sz w:val="18"/>
                <w:szCs w:val="18"/>
              </w:rPr>
              <w:t>(Ja/Nein)</w:t>
            </w:r>
          </w:p>
        </w:tc>
        <w:tc>
          <w:tcPr>
            <w:tcW w:w="1360" w:type="dxa"/>
            <w:shd w:val="clear" w:color="auto" w:fill="D9D9D9" w:themeFill="background1" w:themeFillShade="D9"/>
            <w:vAlign w:val="center"/>
          </w:tcPr>
          <w:p w14:paraId="01E604D1" w14:textId="77777777" w:rsidR="002E4774" w:rsidRPr="00636EE1" w:rsidRDefault="002E4774" w:rsidP="00C8341B">
            <w:pPr>
              <w:rPr>
                <w:rFonts w:cstheme="minorHAnsi"/>
                <w:szCs w:val="24"/>
              </w:rPr>
            </w:pPr>
            <w:r w:rsidRPr="00636EE1">
              <w:rPr>
                <w:rFonts w:cstheme="minorHAnsi"/>
                <w:szCs w:val="24"/>
              </w:rPr>
              <w:t xml:space="preserve">Geschlecht </w:t>
            </w:r>
            <w:r w:rsidRPr="00636EE1">
              <w:rPr>
                <w:rFonts w:cstheme="minorHAnsi"/>
                <w:sz w:val="18"/>
                <w:szCs w:val="18"/>
              </w:rPr>
              <w:t>(m/w/d)</w:t>
            </w:r>
          </w:p>
        </w:tc>
      </w:tr>
      <w:tr w:rsidR="002E4774" w:rsidRPr="00661BB8" w14:paraId="6437BF83" w14:textId="77777777" w:rsidTr="002E4774">
        <w:trPr>
          <w:tblHeader/>
        </w:trPr>
        <w:tc>
          <w:tcPr>
            <w:tcW w:w="523" w:type="dxa"/>
            <w:shd w:val="clear" w:color="auto" w:fill="D9D9D9" w:themeFill="background1" w:themeFillShade="D9"/>
          </w:tcPr>
          <w:p w14:paraId="4E4E171D" w14:textId="77777777" w:rsidR="002E4774" w:rsidRPr="00636EE1" w:rsidRDefault="002E4774" w:rsidP="002E4774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7" w:type="dxa"/>
            <w:gridSpan w:val="2"/>
          </w:tcPr>
          <w:p w14:paraId="24D99013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6" w:type="dxa"/>
            <w:gridSpan w:val="4"/>
          </w:tcPr>
          <w:p w14:paraId="4978E8E4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  <w:gridSpan w:val="2"/>
          </w:tcPr>
          <w:p w14:paraId="3E8B5150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  <w:gridSpan w:val="2"/>
          </w:tcPr>
          <w:p w14:paraId="01BB45C7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0870A35C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4DDD1AAA" w14:textId="77777777" w:rsidTr="002E4774">
        <w:trPr>
          <w:tblHeader/>
        </w:trPr>
        <w:tc>
          <w:tcPr>
            <w:tcW w:w="523" w:type="dxa"/>
            <w:shd w:val="clear" w:color="auto" w:fill="D9D9D9" w:themeFill="background1" w:themeFillShade="D9"/>
          </w:tcPr>
          <w:p w14:paraId="49BAF32D" w14:textId="77777777" w:rsidR="002E4774" w:rsidRPr="00636EE1" w:rsidRDefault="002E4774" w:rsidP="002E4774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7" w:type="dxa"/>
            <w:gridSpan w:val="2"/>
          </w:tcPr>
          <w:p w14:paraId="240FD3CD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6" w:type="dxa"/>
            <w:gridSpan w:val="4"/>
          </w:tcPr>
          <w:p w14:paraId="0E3D19C5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  <w:gridSpan w:val="2"/>
          </w:tcPr>
          <w:p w14:paraId="59125A2E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  <w:gridSpan w:val="2"/>
          </w:tcPr>
          <w:p w14:paraId="301A78B8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0295F4CD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0EC157EC" w14:textId="77777777" w:rsidTr="002E4774">
        <w:trPr>
          <w:tblHeader/>
        </w:trPr>
        <w:tc>
          <w:tcPr>
            <w:tcW w:w="523" w:type="dxa"/>
            <w:shd w:val="clear" w:color="auto" w:fill="D9D9D9" w:themeFill="background1" w:themeFillShade="D9"/>
          </w:tcPr>
          <w:p w14:paraId="3654BC75" w14:textId="77777777" w:rsidR="002E4774" w:rsidRPr="00636EE1" w:rsidRDefault="002E4774" w:rsidP="002E4774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7" w:type="dxa"/>
            <w:gridSpan w:val="2"/>
          </w:tcPr>
          <w:p w14:paraId="6BCEB708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6" w:type="dxa"/>
            <w:gridSpan w:val="4"/>
          </w:tcPr>
          <w:p w14:paraId="7450A8A3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  <w:gridSpan w:val="2"/>
          </w:tcPr>
          <w:p w14:paraId="5562636F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  <w:gridSpan w:val="2"/>
          </w:tcPr>
          <w:p w14:paraId="3A8D7AA8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60A756FF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6FBA5FCC" w14:textId="77777777" w:rsidTr="002E4774">
        <w:trPr>
          <w:tblHeader/>
        </w:trPr>
        <w:tc>
          <w:tcPr>
            <w:tcW w:w="523" w:type="dxa"/>
            <w:shd w:val="clear" w:color="auto" w:fill="D9D9D9" w:themeFill="background1" w:themeFillShade="D9"/>
          </w:tcPr>
          <w:p w14:paraId="2A569FB3" w14:textId="77777777" w:rsidR="002E4774" w:rsidRPr="00636EE1" w:rsidRDefault="002E4774" w:rsidP="002E4774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7" w:type="dxa"/>
            <w:gridSpan w:val="2"/>
          </w:tcPr>
          <w:p w14:paraId="58395AE3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6" w:type="dxa"/>
            <w:gridSpan w:val="4"/>
          </w:tcPr>
          <w:p w14:paraId="2B608D88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  <w:gridSpan w:val="2"/>
          </w:tcPr>
          <w:p w14:paraId="322276CB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  <w:gridSpan w:val="2"/>
          </w:tcPr>
          <w:p w14:paraId="6F342229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3E0F659F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4032CA9F" w14:textId="77777777" w:rsidTr="002E4774">
        <w:trPr>
          <w:tblHeader/>
        </w:trPr>
        <w:tc>
          <w:tcPr>
            <w:tcW w:w="523" w:type="dxa"/>
            <w:shd w:val="clear" w:color="auto" w:fill="D9D9D9" w:themeFill="background1" w:themeFillShade="D9"/>
          </w:tcPr>
          <w:p w14:paraId="5BFA098C" w14:textId="77777777" w:rsidR="002E4774" w:rsidRPr="00636EE1" w:rsidRDefault="002E4774" w:rsidP="002E4774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7" w:type="dxa"/>
            <w:gridSpan w:val="2"/>
          </w:tcPr>
          <w:p w14:paraId="224D2431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6" w:type="dxa"/>
            <w:gridSpan w:val="4"/>
          </w:tcPr>
          <w:p w14:paraId="04722799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  <w:gridSpan w:val="2"/>
          </w:tcPr>
          <w:p w14:paraId="2A65CA1C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  <w:gridSpan w:val="2"/>
          </w:tcPr>
          <w:p w14:paraId="1E07707C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1E73167F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2454039D" w14:textId="77777777" w:rsidTr="002E4774">
        <w:trPr>
          <w:tblHeader/>
        </w:trPr>
        <w:tc>
          <w:tcPr>
            <w:tcW w:w="523" w:type="dxa"/>
            <w:shd w:val="clear" w:color="auto" w:fill="D9D9D9" w:themeFill="background1" w:themeFillShade="D9"/>
          </w:tcPr>
          <w:p w14:paraId="77941059" w14:textId="77777777" w:rsidR="002E4774" w:rsidRPr="00636EE1" w:rsidRDefault="002E4774" w:rsidP="002E4774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7" w:type="dxa"/>
            <w:gridSpan w:val="2"/>
          </w:tcPr>
          <w:p w14:paraId="06441754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6" w:type="dxa"/>
            <w:gridSpan w:val="4"/>
          </w:tcPr>
          <w:p w14:paraId="7D3FA1B1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  <w:gridSpan w:val="2"/>
          </w:tcPr>
          <w:p w14:paraId="0D2AFBA4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  <w:gridSpan w:val="2"/>
          </w:tcPr>
          <w:p w14:paraId="45046B44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5593DB61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16DB4521" w14:textId="77777777" w:rsidTr="002E4774">
        <w:trPr>
          <w:tblHeader/>
        </w:trPr>
        <w:tc>
          <w:tcPr>
            <w:tcW w:w="523" w:type="dxa"/>
            <w:shd w:val="clear" w:color="auto" w:fill="D9D9D9" w:themeFill="background1" w:themeFillShade="D9"/>
          </w:tcPr>
          <w:p w14:paraId="461B5CAD" w14:textId="77777777" w:rsidR="002E4774" w:rsidRPr="00636EE1" w:rsidRDefault="002E4774" w:rsidP="002E4774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7" w:type="dxa"/>
            <w:gridSpan w:val="2"/>
          </w:tcPr>
          <w:p w14:paraId="22BF2CFF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6" w:type="dxa"/>
            <w:gridSpan w:val="4"/>
          </w:tcPr>
          <w:p w14:paraId="1B2DE571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  <w:gridSpan w:val="2"/>
          </w:tcPr>
          <w:p w14:paraId="4AC7D95F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  <w:gridSpan w:val="2"/>
          </w:tcPr>
          <w:p w14:paraId="6FEAE9A0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22119058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12E2B4DA" w14:textId="77777777" w:rsidTr="002E4774">
        <w:trPr>
          <w:tblHeader/>
        </w:trPr>
        <w:tc>
          <w:tcPr>
            <w:tcW w:w="523" w:type="dxa"/>
            <w:shd w:val="clear" w:color="auto" w:fill="D9D9D9" w:themeFill="background1" w:themeFillShade="D9"/>
          </w:tcPr>
          <w:p w14:paraId="74F7CF90" w14:textId="77777777" w:rsidR="002E4774" w:rsidRPr="00636EE1" w:rsidRDefault="002E4774" w:rsidP="002E4774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7" w:type="dxa"/>
            <w:gridSpan w:val="2"/>
          </w:tcPr>
          <w:p w14:paraId="61E2B994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6" w:type="dxa"/>
            <w:gridSpan w:val="4"/>
          </w:tcPr>
          <w:p w14:paraId="51F63CC1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  <w:gridSpan w:val="2"/>
          </w:tcPr>
          <w:p w14:paraId="6E8597B8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  <w:gridSpan w:val="2"/>
          </w:tcPr>
          <w:p w14:paraId="161A655B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0DAF231D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72A56F2F" w14:textId="77777777" w:rsidTr="002E4774">
        <w:trPr>
          <w:tblHeader/>
        </w:trPr>
        <w:tc>
          <w:tcPr>
            <w:tcW w:w="523" w:type="dxa"/>
            <w:shd w:val="clear" w:color="auto" w:fill="D9D9D9" w:themeFill="background1" w:themeFillShade="D9"/>
          </w:tcPr>
          <w:p w14:paraId="1E40D435" w14:textId="77777777" w:rsidR="002E4774" w:rsidRPr="00636EE1" w:rsidRDefault="002E4774" w:rsidP="002E4774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7" w:type="dxa"/>
            <w:gridSpan w:val="2"/>
          </w:tcPr>
          <w:p w14:paraId="3819B3E5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6" w:type="dxa"/>
            <w:gridSpan w:val="4"/>
          </w:tcPr>
          <w:p w14:paraId="4D172C56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  <w:gridSpan w:val="2"/>
          </w:tcPr>
          <w:p w14:paraId="0D0CB869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  <w:gridSpan w:val="2"/>
          </w:tcPr>
          <w:p w14:paraId="3C0B4D77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18A7A659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62008848" w14:textId="77777777" w:rsidTr="002E4774">
        <w:trPr>
          <w:tblHeader/>
        </w:trPr>
        <w:tc>
          <w:tcPr>
            <w:tcW w:w="523" w:type="dxa"/>
            <w:shd w:val="clear" w:color="auto" w:fill="D9D9D9" w:themeFill="background1" w:themeFillShade="D9"/>
          </w:tcPr>
          <w:p w14:paraId="4FA74985" w14:textId="77777777" w:rsidR="002E4774" w:rsidRPr="00636EE1" w:rsidRDefault="002E4774" w:rsidP="002E4774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7" w:type="dxa"/>
            <w:gridSpan w:val="2"/>
          </w:tcPr>
          <w:p w14:paraId="5FBC5F70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6" w:type="dxa"/>
            <w:gridSpan w:val="4"/>
          </w:tcPr>
          <w:p w14:paraId="58A629A5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  <w:gridSpan w:val="2"/>
          </w:tcPr>
          <w:p w14:paraId="79989699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  <w:gridSpan w:val="2"/>
          </w:tcPr>
          <w:p w14:paraId="6DD66EDB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5667AA63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50BD2446" w14:textId="77777777" w:rsidTr="002E4774">
        <w:trPr>
          <w:tblHeader/>
        </w:trPr>
        <w:tc>
          <w:tcPr>
            <w:tcW w:w="523" w:type="dxa"/>
            <w:shd w:val="clear" w:color="auto" w:fill="D9D9D9" w:themeFill="background1" w:themeFillShade="D9"/>
          </w:tcPr>
          <w:p w14:paraId="497916B6" w14:textId="77777777" w:rsidR="002E4774" w:rsidRPr="00636EE1" w:rsidRDefault="002E4774" w:rsidP="002E4774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7" w:type="dxa"/>
            <w:gridSpan w:val="2"/>
          </w:tcPr>
          <w:p w14:paraId="456914D1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6" w:type="dxa"/>
            <w:gridSpan w:val="4"/>
          </w:tcPr>
          <w:p w14:paraId="6B506174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  <w:gridSpan w:val="2"/>
          </w:tcPr>
          <w:p w14:paraId="05B77C95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  <w:gridSpan w:val="2"/>
          </w:tcPr>
          <w:p w14:paraId="6B3300B8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1EAF9393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26E22FA7" w14:textId="77777777" w:rsidTr="002E4774">
        <w:trPr>
          <w:tblHeader/>
        </w:trPr>
        <w:tc>
          <w:tcPr>
            <w:tcW w:w="523" w:type="dxa"/>
            <w:shd w:val="clear" w:color="auto" w:fill="D9D9D9" w:themeFill="background1" w:themeFillShade="D9"/>
          </w:tcPr>
          <w:p w14:paraId="03258247" w14:textId="77777777" w:rsidR="002E4774" w:rsidRPr="00636EE1" w:rsidRDefault="002E4774" w:rsidP="002E4774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7" w:type="dxa"/>
            <w:gridSpan w:val="2"/>
          </w:tcPr>
          <w:p w14:paraId="51038009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6" w:type="dxa"/>
            <w:gridSpan w:val="4"/>
          </w:tcPr>
          <w:p w14:paraId="0E53B37D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  <w:gridSpan w:val="2"/>
          </w:tcPr>
          <w:p w14:paraId="3C198133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  <w:gridSpan w:val="2"/>
          </w:tcPr>
          <w:p w14:paraId="397E639C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40C02898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7F5307C2" w14:textId="77777777" w:rsidTr="002E4774">
        <w:trPr>
          <w:tblHeader/>
        </w:trPr>
        <w:tc>
          <w:tcPr>
            <w:tcW w:w="523" w:type="dxa"/>
            <w:shd w:val="clear" w:color="auto" w:fill="D9D9D9" w:themeFill="background1" w:themeFillShade="D9"/>
          </w:tcPr>
          <w:p w14:paraId="4E4AEABD" w14:textId="77777777" w:rsidR="002E4774" w:rsidRPr="00636EE1" w:rsidRDefault="002E4774" w:rsidP="002E4774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7" w:type="dxa"/>
            <w:gridSpan w:val="2"/>
          </w:tcPr>
          <w:p w14:paraId="2B1C4308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6" w:type="dxa"/>
            <w:gridSpan w:val="4"/>
          </w:tcPr>
          <w:p w14:paraId="764452BC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  <w:gridSpan w:val="2"/>
          </w:tcPr>
          <w:p w14:paraId="3626E56B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  <w:gridSpan w:val="2"/>
          </w:tcPr>
          <w:p w14:paraId="0D3BFBBD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5135282C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24BA6C6A" w14:textId="77777777" w:rsidTr="002E4774">
        <w:trPr>
          <w:tblHeader/>
        </w:trPr>
        <w:tc>
          <w:tcPr>
            <w:tcW w:w="523" w:type="dxa"/>
            <w:shd w:val="clear" w:color="auto" w:fill="D9D9D9" w:themeFill="background1" w:themeFillShade="D9"/>
          </w:tcPr>
          <w:p w14:paraId="2F5D8D45" w14:textId="77777777" w:rsidR="002E4774" w:rsidRPr="00636EE1" w:rsidRDefault="002E4774" w:rsidP="002E4774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7" w:type="dxa"/>
            <w:gridSpan w:val="2"/>
          </w:tcPr>
          <w:p w14:paraId="33016A35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6" w:type="dxa"/>
            <w:gridSpan w:val="4"/>
          </w:tcPr>
          <w:p w14:paraId="58543A6F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  <w:gridSpan w:val="2"/>
          </w:tcPr>
          <w:p w14:paraId="3252A398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  <w:gridSpan w:val="2"/>
          </w:tcPr>
          <w:p w14:paraId="275ACDF2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619B7A94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744BBBBF" w14:textId="77777777" w:rsidTr="002E4774">
        <w:trPr>
          <w:tblHeader/>
        </w:trPr>
        <w:tc>
          <w:tcPr>
            <w:tcW w:w="523" w:type="dxa"/>
            <w:shd w:val="clear" w:color="auto" w:fill="D9D9D9" w:themeFill="background1" w:themeFillShade="D9"/>
          </w:tcPr>
          <w:p w14:paraId="1EDDE086" w14:textId="77777777" w:rsidR="002E4774" w:rsidRPr="00636EE1" w:rsidRDefault="002E4774" w:rsidP="002E4774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7" w:type="dxa"/>
            <w:gridSpan w:val="2"/>
          </w:tcPr>
          <w:p w14:paraId="40FB2921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6" w:type="dxa"/>
            <w:gridSpan w:val="4"/>
          </w:tcPr>
          <w:p w14:paraId="7E65B685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  <w:gridSpan w:val="2"/>
          </w:tcPr>
          <w:p w14:paraId="1F17FCDC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  <w:gridSpan w:val="2"/>
          </w:tcPr>
          <w:p w14:paraId="764C572A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69B8DEE4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61127AB6" w14:textId="77777777" w:rsidTr="002E4774">
        <w:trPr>
          <w:tblHeader/>
        </w:trPr>
        <w:tc>
          <w:tcPr>
            <w:tcW w:w="523" w:type="dxa"/>
            <w:shd w:val="clear" w:color="auto" w:fill="D9D9D9" w:themeFill="background1" w:themeFillShade="D9"/>
          </w:tcPr>
          <w:p w14:paraId="186E964F" w14:textId="77777777" w:rsidR="002E4774" w:rsidRPr="00636EE1" w:rsidRDefault="002E4774" w:rsidP="002E4774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7" w:type="dxa"/>
            <w:gridSpan w:val="2"/>
          </w:tcPr>
          <w:p w14:paraId="65891B5B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6" w:type="dxa"/>
            <w:gridSpan w:val="4"/>
          </w:tcPr>
          <w:p w14:paraId="57EB56E9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  <w:gridSpan w:val="2"/>
          </w:tcPr>
          <w:p w14:paraId="7A721536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  <w:gridSpan w:val="2"/>
          </w:tcPr>
          <w:p w14:paraId="05A4C064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1C7574E7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</w:tbl>
    <w:p w14:paraId="491F98D5" w14:textId="77777777" w:rsidR="002E4774" w:rsidRDefault="002E4774" w:rsidP="002E4774">
      <w:pPr>
        <w:tabs>
          <w:tab w:val="left" w:pos="910"/>
        </w:tabs>
      </w:pPr>
    </w:p>
    <w:p w14:paraId="2A20486B" w14:textId="77777777" w:rsidR="002E4774" w:rsidRDefault="002E4774" w:rsidP="002E4774">
      <w:pPr>
        <w:tabs>
          <w:tab w:val="left" w:pos="910"/>
        </w:tabs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22"/>
        <w:gridCol w:w="3336"/>
        <w:gridCol w:w="5633"/>
        <w:gridCol w:w="816"/>
        <w:gridCol w:w="1760"/>
        <w:gridCol w:w="1360"/>
      </w:tblGrid>
      <w:tr w:rsidR="002E4774" w:rsidRPr="00636EE1" w14:paraId="7E9E427C" w14:textId="77777777" w:rsidTr="00C8341B">
        <w:trPr>
          <w:tblHeader/>
        </w:trPr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2A73B017" w14:textId="77777777" w:rsidR="002E4774" w:rsidRDefault="002E4774" w:rsidP="00C8341B">
            <w:pPr>
              <w:rPr>
                <w:rFonts w:cstheme="minorHAnsi"/>
                <w:szCs w:val="24"/>
              </w:rPr>
            </w:pPr>
          </w:p>
          <w:p w14:paraId="333738F9" w14:textId="77777777" w:rsidR="002E4774" w:rsidRPr="00636EE1" w:rsidRDefault="002E4774" w:rsidP="00C8341B">
            <w:pPr>
              <w:rPr>
                <w:rFonts w:cstheme="minorHAnsi"/>
                <w:szCs w:val="24"/>
              </w:rPr>
            </w:pPr>
            <w:r w:rsidRPr="00636EE1">
              <w:rPr>
                <w:rFonts w:cstheme="minorHAnsi"/>
                <w:szCs w:val="24"/>
              </w:rPr>
              <w:t>Nr.</w:t>
            </w:r>
          </w:p>
        </w:tc>
        <w:tc>
          <w:tcPr>
            <w:tcW w:w="3337" w:type="dxa"/>
            <w:shd w:val="clear" w:color="auto" w:fill="D9D9D9" w:themeFill="background1" w:themeFillShade="D9"/>
            <w:vAlign w:val="center"/>
          </w:tcPr>
          <w:p w14:paraId="68918165" w14:textId="77777777" w:rsidR="002E4774" w:rsidRPr="00636EE1" w:rsidRDefault="002E4774" w:rsidP="00C8341B">
            <w:pPr>
              <w:rPr>
                <w:rFonts w:cstheme="minorHAnsi"/>
                <w:szCs w:val="24"/>
              </w:rPr>
            </w:pPr>
            <w:r w:rsidRPr="00636EE1">
              <w:rPr>
                <w:rFonts w:cstheme="minorHAnsi"/>
                <w:szCs w:val="24"/>
              </w:rPr>
              <w:t>Vorname</w:t>
            </w:r>
          </w:p>
        </w:tc>
        <w:tc>
          <w:tcPr>
            <w:tcW w:w="5636" w:type="dxa"/>
            <w:shd w:val="clear" w:color="auto" w:fill="D9D9D9" w:themeFill="background1" w:themeFillShade="D9"/>
            <w:vAlign w:val="center"/>
          </w:tcPr>
          <w:p w14:paraId="311DF0D6" w14:textId="77777777" w:rsidR="002E4774" w:rsidRPr="00636EE1" w:rsidRDefault="002E4774" w:rsidP="00C8341B">
            <w:pPr>
              <w:rPr>
                <w:rFonts w:cstheme="minorHAnsi"/>
                <w:szCs w:val="24"/>
              </w:rPr>
            </w:pPr>
            <w:r w:rsidRPr="00636EE1">
              <w:rPr>
                <w:rFonts w:cstheme="minorHAnsi"/>
                <w:szCs w:val="24"/>
              </w:rPr>
              <w:t>Nachname</w:t>
            </w:r>
          </w:p>
        </w:tc>
        <w:tc>
          <w:tcPr>
            <w:tcW w:w="816" w:type="dxa"/>
            <w:shd w:val="clear" w:color="auto" w:fill="D9D9D9" w:themeFill="background1" w:themeFillShade="D9"/>
            <w:vAlign w:val="center"/>
          </w:tcPr>
          <w:p w14:paraId="64ACFFDB" w14:textId="77777777" w:rsidR="002E4774" w:rsidRPr="00636EE1" w:rsidRDefault="002E4774" w:rsidP="00C8341B">
            <w:pPr>
              <w:rPr>
                <w:rFonts w:cstheme="minorHAnsi"/>
                <w:szCs w:val="24"/>
              </w:rPr>
            </w:pPr>
            <w:r w:rsidRPr="00636EE1">
              <w:rPr>
                <w:rFonts w:cstheme="minorHAnsi"/>
                <w:szCs w:val="24"/>
              </w:rPr>
              <w:t>Alter</w:t>
            </w:r>
          </w:p>
        </w:tc>
        <w:tc>
          <w:tcPr>
            <w:tcW w:w="1760" w:type="dxa"/>
            <w:shd w:val="clear" w:color="auto" w:fill="D9D9D9" w:themeFill="background1" w:themeFillShade="D9"/>
            <w:vAlign w:val="center"/>
          </w:tcPr>
          <w:p w14:paraId="5BE064A6" w14:textId="77777777" w:rsidR="002E4774" w:rsidRPr="00636EE1" w:rsidRDefault="002E4774" w:rsidP="00C8341B">
            <w:pPr>
              <w:rPr>
                <w:rFonts w:cstheme="minorHAnsi"/>
                <w:szCs w:val="24"/>
              </w:rPr>
            </w:pPr>
            <w:r w:rsidRPr="00636EE1">
              <w:rPr>
                <w:rFonts w:cstheme="minorHAnsi"/>
                <w:szCs w:val="24"/>
              </w:rPr>
              <w:t xml:space="preserve">Wohnort NRW? </w:t>
            </w:r>
            <w:r w:rsidRPr="00636EE1">
              <w:rPr>
                <w:rFonts w:cstheme="minorHAnsi"/>
                <w:sz w:val="18"/>
                <w:szCs w:val="18"/>
              </w:rPr>
              <w:t>(Ja/Nein)</w:t>
            </w:r>
          </w:p>
        </w:tc>
        <w:tc>
          <w:tcPr>
            <w:tcW w:w="1360" w:type="dxa"/>
            <w:shd w:val="clear" w:color="auto" w:fill="D9D9D9" w:themeFill="background1" w:themeFillShade="D9"/>
            <w:vAlign w:val="center"/>
          </w:tcPr>
          <w:p w14:paraId="4A822A51" w14:textId="77777777" w:rsidR="002E4774" w:rsidRPr="00636EE1" w:rsidRDefault="002E4774" w:rsidP="00C8341B">
            <w:pPr>
              <w:rPr>
                <w:rFonts w:cstheme="minorHAnsi"/>
                <w:szCs w:val="24"/>
              </w:rPr>
            </w:pPr>
            <w:r w:rsidRPr="00636EE1">
              <w:rPr>
                <w:rFonts w:cstheme="minorHAnsi"/>
                <w:szCs w:val="24"/>
              </w:rPr>
              <w:t xml:space="preserve">Geschlecht </w:t>
            </w:r>
            <w:r w:rsidRPr="00636EE1">
              <w:rPr>
                <w:rFonts w:cstheme="minorHAnsi"/>
                <w:sz w:val="18"/>
                <w:szCs w:val="18"/>
              </w:rPr>
              <w:t>(m/w/d)</w:t>
            </w:r>
          </w:p>
        </w:tc>
      </w:tr>
      <w:tr w:rsidR="002E4774" w:rsidRPr="00661BB8" w14:paraId="7C79A895" w14:textId="77777777" w:rsidTr="00C8341B">
        <w:trPr>
          <w:tblHeader/>
        </w:trPr>
        <w:tc>
          <w:tcPr>
            <w:tcW w:w="523" w:type="dxa"/>
            <w:shd w:val="clear" w:color="auto" w:fill="D9D9D9" w:themeFill="background1" w:themeFillShade="D9"/>
          </w:tcPr>
          <w:p w14:paraId="18697FD1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7" w:type="dxa"/>
          </w:tcPr>
          <w:p w14:paraId="225936A4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6" w:type="dxa"/>
          </w:tcPr>
          <w:p w14:paraId="5391F084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20C4E7F9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3D040423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5E1F93E5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69CE34D2" w14:textId="77777777" w:rsidTr="00C8341B">
        <w:trPr>
          <w:tblHeader/>
        </w:trPr>
        <w:tc>
          <w:tcPr>
            <w:tcW w:w="523" w:type="dxa"/>
            <w:shd w:val="clear" w:color="auto" w:fill="D9D9D9" w:themeFill="background1" w:themeFillShade="D9"/>
          </w:tcPr>
          <w:p w14:paraId="624547A6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7" w:type="dxa"/>
          </w:tcPr>
          <w:p w14:paraId="16DA9E53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6" w:type="dxa"/>
          </w:tcPr>
          <w:p w14:paraId="5BF882A9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67B9632F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4E1F0174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168790E4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2C0783C5" w14:textId="77777777" w:rsidTr="00C8341B">
        <w:trPr>
          <w:tblHeader/>
        </w:trPr>
        <w:tc>
          <w:tcPr>
            <w:tcW w:w="523" w:type="dxa"/>
            <w:shd w:val="clear" w:color="auto" w:fill="D9D9D9" w:themeFill="background1" w:themeFillShade="D9"/>
          </w:tcPr>
          <w:p w14:paraId="26CD4CC2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7" w:type="dxa"/>
          </w:tcPr>
          <w:p w14:paraId="2D067A9B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6" w:type="dxa"/>
          </w:tcPr>
          <w:p w14:paraId="6C9A54C3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77B2AF7A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1D02D83A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112DFB1F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62B2D5FC" w14:textId="77777777" w:rsidTr="00C8341B">
        <w:trPr>
          <w:tblHeader/>
        </w:trPr>
        <w:tc>
          <w:tcPr>
            <w:tcW w:w="523" w:type="dxa"/>
            <w:shd w:val="clear" w:color="auto" w:fill="D9D9D9" w:themeFill="background1" w:themeFillShade="D9"/>
          </w:tcPr>
          <w:p w14:paraId="3756D630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7" w:type="dxa"/>
          </w:tcPr>
          <w:p w14:paraId="1963BD11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6" w:type="dxa"/>
          </w:tcPr>
          <w:p w14:paraId="2258EF8C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48EA9471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6A4D90EF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3CBE1184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269D2021" w14:textId="77777777" w:rsidTr="00C8341B">
        <w:trPr>
          <w:tblHeader/>
        </w:trPr>
        <w:tc>
          <w:tcPr>
            <w:tcW w:w="523" w:type="dxa"/>
            <w:shd w:val="clear" w:color="auto" w:fill="D9D9D9" w:themeFill="background1" w:themeFillShade="D9"/>
          </w:tcPr>
          <w:p w14:paraId="01C80702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7" w:type="dxa"/>
          </w:tcPr>
          <w:p w14:paraId="71C17EC3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6" w:type="dxa"/>
          </w:tcPr>
          <w:p w14:paraId="2728F109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68B3A9ED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4F8AEA20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1F449F39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3C3A6F3E" w14:textId="77777777" w:rsidTr="00C8341B">
        <w:trPr>
          <w:tblHeader/>
        </w:trPr>
        <w:tc>
          <w:tcPr>
            <w:tcW w:w="523" w:type="dxa"/>
            <w:shd w:val="clear" w:color="auto" w:fill="D9D9D9" w:themeFill="background1" w:themeFillShade="D9"/>
          </w:tcPr>
          <w:p w14:paraId="74E66455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7" w:type="dxa"/>
          </w:tcPr>
          <w:p w14:paraId="45A4029F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6" w:type="dxa"/>
          </w:tcPr>
          <w:p w14:paraId="40055D69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28DD6235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500D55A8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2A9BF609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5FDE2733" w14:textId="77777777" w:rsidTr="00C8341B">
        <w:trPr>
          <w:tblHeader/>
        </w:trPr>
        <w:tc>
          <w:tcPr>
            <w:tcW w:w="523" w:type="dxa"/>
            <w:shd w:val="clear" w:color="auto" w:fill="D9D9D9" w:themeFill="background1" w:themeFillShade="D9"/>
          </w:tcPr>
          <w:p w14:paraId="28CA6B4D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7" w:type="dxa"/>
          </w:tcPr>
          <w:p w14:paraId="78833146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6" w:type="dxa"/>
          </w:tcPr>
          <w:p w14:paraId="5C06557F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7A0AC7C5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0A9EBA38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065AAE52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1A209D5E" w14:textId="77777777" w:rsidTr="00C8341B">
        <w:trPr>
          <w:tblHeader/>
        </w:trPr>
        <w:tc>
          <w:tcPr>
            <w:tcW w:w="523" w:type="dxa"/>
            <w:shd w:val="clear" w:color="auto" w:fill="D9D9D9" w:themeFill="background1" w:themeFillShade="D9"/>
          </w:tcPr>
          <w:p w14:paraId="6892BE32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7" w:type="dxa"/>
          </w:tcPr>
          <w:p w14:paraId="609768DE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6" w:type="dxa"/>
          </w:tcPr>
          <w:p w14:paraId="2B9EEB49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0AB512CF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5F9F4705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7C747104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57573165" w14:textId="77777777" w:rsidTr="00C8341B">
        <w:trPr>
          <w:tblHeader/>
        </w:trPr>
        <w:tc>
          <w:tcPr>
            <w:tcW w:w="523" w:type="dxa"/>
            <w:shd w:val="clear" w:color="auto" w:fill="D9D9D9" w:themeFill="background1" w:themeFillShade="D9"/>
          </w:tcPr>
          <w:p w14:paraId="7041DCD0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7" w:type="dxa"/>
          </w:tcPr>
          <w:p w14:paraId="29C10436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6" w:type="dxa"/>
          </w:tcPr>
          <w:p w14:paraId="6CCB4DC7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4E73B40B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47CEE170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66AB5E8D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58E97ED8" w14:textId="77777777" w:rsidTr="00C8341B">
        <w:trPr>
          <w:tblHeader/>
        </w:trPr>
        <w:tc>
          <w:tcPr>
            <w:tcW w:w="523" w:type="dxa"/>
            <w:shd w:val="clear" w:color="auto" w:fill="D9D9D9" w:themeFill="background1" w:themeFillShade="D9"/>
          </w:tcPr>
          <w:p w14:paraId="470ED84B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7" w:type="dxa"/>
          </w:tcPr>
          <w:p w14:paraId="1F8C7E9A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6" w:type="dxa"/>
          </w:tcPr>
          <w:p w14:paraId="6BE1AD1D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4BBB2333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65424A7F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3B30C45A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2ECB71A5" w14:textId="77777777" w:rsidTr="00C8341B">
        <w:trPr>
          <w:tblHeader/>
        </w:trPr>
        <w:tc>
          <w:tcPr>
            <w:tcW w:w="523" w:type="dxa"/>
            <w:shd w:val="clear" w:color="auto" w:fill="D9D9D9" w:themeFill="background1" w:themeFillShade="D9"/>
          </w:tcPr>
          <w:p w14:paraId="10B40F9F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7" w:type="dxa"/>
          </w:tcPr>
          <w:p w14:paraId="66C7F07F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6" w:type="dxa"/>
          </w:tcPr>
          <w:p w14:paraId="1F6218A6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115849FC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031B0C70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3FB8C788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2D9B4F24" w14:textId="77777777" w:rsidTr="00C8341B">
        <w:trPr>
          <w:tblHeader/>
        </w:trPr>
        <w:tc>
          <w:tcPr>
            <w:tcW w:w="523" w:type="dxa"/>
            <w:shd w:val="clear" w:color="auto" w:fill="D9D9D9" w:themeFill="background1" w:themeFillShade="D9"/>
          </w:tcPr>
          <w:p w14:paraId="4DD38B20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7" w:type="dxa"/>
          </w:tcPr>
          <w:p w14:paraId="478D2FB4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6" w:type="dxa"/>
          </w:tcPr>
          <w:p w14:paraId="0E6BE782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5C9D14E8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1137E858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28D92634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1A827146" w14:textId="77777777" w:rsidTr="00C8341B">
        <w:trPr>
          <w:tblHeader/>
        </w:trPr>
        <w:tc>
          <w:tcPr>
            <w:tcW w:w="523" w:type="dxa"/>
            <w:shd w:val="clear" w:color="auto" w:fill="D9D9D9" w:themeFill="background1" w:themeFillShade="D9"/>
          </w:tcPr>
          <w:p w14:paraId="3A37DF09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7" w:type="dxa"/>
          </w:tcPr>
          <w:p w14:paraId="0C7436A3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6" w:type="dxa"/>
          </w:tcPr>
          <w:p w14:paraId="6160C0F0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57D69A17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5EE25B91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2CDFA324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33BB7D87" w14:textId="77777777" w:rsidTr="00C8341B">
        <w:trPr>
          <w:tblHeader/>
        </w:trPr>
        <w:tc>
          <w:tcPr>
            <w:tcW w:w="523" w:type="dxa"/>
            <w:shd w:val="clear" w:color="auto" w:fill="D9D9D9" w:themeFill="background1" w:themeFillShade="D9"/>
          </w:tcPr>
          <w:p w14:paraId="19405210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7" w:type="dxa"/>
          </w:tcPr>
          <w:p w14:paraId="5398FC2A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6" w:type="dxa"/>
          </w:tcPr>
          <w:p w14:paraId="2F0EB49F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6233F7AC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7EB17F5C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7A6FF29D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64E1D1F4" w14:textId="77777777" w:rsidTr="00C8341B">
        <w:trPr>
          <w:tblHeader/>
        </w:trPr>
        <w:tc>
          <w:tcPr>
            <w:tcW w:w="523" w:type="dxa"/>
            <w:shd w:val="clear" w:color="auto" w:fill="D9D9D9" w:themeFill="background1" w:themeFillShade="D9"/>
          </w:tcPr>
          <w:p w14:paraId="3ACB6DB3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7" w:type="dxa"/>
          </w:tcPr>
          <w:p w14:paraId="293C34B6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6" w:type="dxa"/>
          </w:tcPr>
          <w:p w14:paraId="05BEE4F1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07619538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45A64A81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17850371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412B4369" w14:textId="77777777" w:rsidTr="00C8341B">
        <w:trPr>
          <w:tblHeader/>
        </w:trPr>
        <w:tc>
          <w:tcPr>
            <w:tcW w:w="523" w:type="dxa"/>
            <w:shd w:val="clear" w:color="auto" w:fill="D9D9D9" w:themeFill="background1" w:themeFillShade="D9"/>
          </w:tcPr>
          <w:p w14:paraId="4640578E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7" w:type="dxa"/>
          </w:tcPr>
          <w:p w14:paraId="2D6BBB3A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6" w:type="dxa"/>
          </w:tcPr>
          <w:p w14:paraId="18FA7557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5B745934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198F0E7D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202B88C9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57DDDD2C" w14:textId="77777777" w:rsidTr="00C8341B">
        <w:trPr>
          <w:tblHeader/>
        </w:trPr>
        <w:tc>
          <w:tcPr>
            <w:tcW w:w="523" w:type="dxa"/>
            <w:shd w:val="clear" w:color="auto" w:fill="D9D9D9" w:themeFill="background1" w:themeFillShade="D9"/>
          </w:tcPr>
          <w:p w14:paraId="04528CAD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7" w:type="dxa"/>
          </w:tcPr>
          <w:p w14:paraId="6DEB884F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6" w:type="dxa"/>
          </w:tcPr>
          <w:p w14:paraId="7FD93921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4B719FB3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6108617A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19908227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76CDB7CE" w14:textId="77777777" w:rsidTr="00C8341B">
        <w:trPr>
          <w:tblHeader/>
        </w:trPr>
        <w:tc>
          <w:tcPr>
            <w:tcW w:w="523" w:type="dxa"/>
            <w:shd w:val="clear" w:color="auto" w:fill="D9D9D9" w:themeFill="background1" w:themeFillShade="D9"/>
          </w:tcPr>
          <w:p w14:paraId="480CFA42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7" w:type="dxa"/>
          </w:tcPr>
          <w:p w14:paraId="34E99031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6" w:type="dxa"/>
          </w:tcPr>
          <w:p w14:paraId="7F4D75F3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59B2D66C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3CD8E3D9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67A9C3E9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7E1E19FF" w14:textId="77777777" w:rsidTr="00C8341B">
        <w:trPr>
          <w:tblHeader/>
        </w:trPr>
        <w:tc>
          <w:tcPr>
            <w:tcW w:w="523" w:type="dxa"/>
            <w:shd w:val="clear" w:color="auto" w:fill="D9D9D9" w:themeFill="background1" w:themeFillShade="D9"/>
          </w:tcPr>
          <w:p w14:paraId="7AEE8782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7" w:type="dxa"/>
          </w:tcPr>
          <w:p w14:paraId="2BD17CFD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6" w:type="dxa"/>
          </w:tcPr>
          <w:p w14:paraId="1EB4CC01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190310E4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25ABBC18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485BA036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0FBFA67F" w14:textId="77777777" w:rsidTr="00C8341B">
        <w:trPr>
          <w:tblHeader/>
        </w:trPr>
        <w:tc>
          <w:tcPr>
            <w:tcW w:w="523" w:type="dxa"/>
            <w:shd w:val="clear" w:color="auto" w:fill="D9D9D9" w:themeFill="background1" w:themeFillShade="D9"/>
          </w:tcPr>
          <w:p w14:paraId="64DE58A4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7" w:type="dxa"/>
          </w:tcPr>
          <w:p w14:paraId="40FB7AB2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6" w:type="dxa"/>
          </w:tcPr>
          <w:p w14:paraId="0A9EE6D1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0D09A5D6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462BC847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18AF14DA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0E2FDAA3" w14:textId="77777777" w:rsidTr="00C8341B">
        <w:trPr>
          <w:tblHeader/>
        </w:trPr>
        <w:tc>
          <w:tcPr>
            <w:tcW w:w="523" w:type="dxa"/>
            <w:shd w:val="clear" w:color="auto" w:fill="D9D9D9" w:themeFill="background1" w:themeFillShade="D9"/>
          </w:tcPr>
          <w:p w14:paraId="1DFB0C99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7" w:type="dxa"/>
          </w:tcPr>
          <w:p w14:paraId="431EFA4A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6" w:type="dxa"/>
          </w:tcPr>
          <w:p w14:paraId="1674B5E9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16737AFF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674249D2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7516FE8A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331F6823" w14:textId="77777777" w:rsidTr="00C8341B">
        <w:trPr>
          <w:tblHeader/>
        </w:trPr>
        <w:tc>
          <w:tcPr>
            <w:tcW w:w="523" w:type="dxa"/>
            <w:shd w:val="clear" w:color="auto" w:fill="D9D9D9" w:themeFill="background1" w:themeFillShade="D9"/>
          </w:tcPr>
          <w:p w14:paraId="2F4511D6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7" w:type="dxa"/>
          </w:tcPr>
          <w:p w14:paraId="07CA19DC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6" w:type="dxa"/>
          </w:tcPr>
          <w:p w14:paraId="6F4EBB9A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3A7FE301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5734721B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120A605C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5DA87E45" w14:textId="77777777" w:rsidTr="00C8341B">
        <w:trPr>
          <w:tblHeader/>
        </w:trPr>
        <w:tc>
          <w:tcPr>
            <w:tcW w:w="523" w:type="dxa"/>
            <w:shd w:val="clear" w:color="auto" w:fill="D9D9D9" w:themeFill="background1" w:themeFillShade="D9"/>
          </w:tcPr>
          <w:p w14:paraId="7D5D18BC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7" w:type="dxa"/>
          </w:tcPr>
          <w:p w14:paraId="778AE6BE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6" w:type="dxa"/>
          </w:tcPr>
          <w:p w14:paraId="26C3105E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2457BE0B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552261F2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2314525D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792C5473" w14:textId="77777777" w:rsidTr="00C8341B">
        <w:trPr>
          <w:tblHeader/>
        </w:trPr>
        <w:tc>
          <w:tcPr>
            <w:tcW w:w="523" w:type="dxa"/>
            <w:shd w:val="clear" w:color="auto" w:fill="D9D9D9" w:themeFill="background1" w:themeFillShade="D9"/>
          </w:tcPr>
          <w:p w14:paraId="6DDF2672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7" w:type="dxa"/>
          </w:tcPr>
          <w:p w14:paraId="24D2C7BF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6" w:type="dxa"/>
          </w:tcPr>
          <w:p w14:paraId="4545A641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1C07EA7A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76BAFC25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7E680F9F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</w:tbl>
    <w:p w14:paraId="237068DD" w14:textId="77777777" w:rsidR="002E4774" w:rsidRDefault="002E4774" w:rsidP="002E4774">
      <w:pPr>
        <w:tabs>
          <w:tab w:val="left" w:pos="910"/>
        </w:tabs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22"/>
        <w:gridCol w:w="3336"/>
        <w:gridCol w:w="5633"/>
        <w:gridCol w:w="816"/>
        <w:gridCol w:w="1760"/>
        <w:gridCol w:w="1360"/>
      </w:tblGrid>
      <w:tr w:rsidR="002E4774" w:rsidRPr="00636EE1" w14:paraId="1DDBA1C7" w14:textId="77777777" w:rsidTr="00C8341B">
        <w:trPr>
          <w:tblHeader/>
        </w:trPr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1D0244B0" w14:textId="77777777" w:rsidR="002E4774" w:rsidRDefault="002E4774" w:rsidP="00C8341B">
            <w:pPr>
              <w:rPr>
                <w:rFonts w:cstheme="minorHAnsi"/>
                <w:szCs w:val="24"/>
              </w:rPr>
            </w:pPr>
          </w:p>
          <w:p w14:paraId="7B11C802" w14:textId="77777777" w:rsidR="002E4774" w:rsidRPr="00636EE1" w:rsidRDefault="002E4774" w:rsidP="00C8341B">
            <w:pPr>
              <w:rPr>
                <w:rFonts w:cstheme="minorHAnsi"/>
                <w:szCs w:val="24"/>
              </w:rPr>
            </w:pPr>
            <w:r w:rsidRPr="00636EE1">
              <w:rPr>
                <w:rFonts w:cstheme="minorHAnsi"/>
                <w:szCs w:val="24"/>
              </w:rPr>
              <w:t>Nr.</w:t>
            </w:r>
          </w:p>
        </w:tc>
        <w:tc>
          <w:tcPr>
            <w:tcW w:w="3337" w:type="dxa"/>
            <w:shd w:val="clear" w:color="auto" w:fill="D9D9D9" w:themeFill="background1" w:themeFillShade="D9"/>
            <w:vAlign w:val="center"/>
          </w:tcPr>
          <w:p w14:paraId="7432FE24" w14:textId="77777777" w:rsidR="002E4774" w:rsidRPr="00636EE1" w:rsidRDefault="002E4774" w:rsidP="00C8341B">
            <w:pPr>
              <w:rPr>
                <w:rFonts w:cstheme="minorHAnsi"/>
                <w:szCs w:val="24"/>
              </w:rPr>
            </w:pPr>
            <w:r w:rsidRPr="00636EE1">
              <w:rPr>
                <w:rFonts w:cstheme="minorHAnsi"/>
                <w:szCs w:val="24"/>
              </w:rPr>
              <w:t>Vorname</w:t>
            </w:r>
          </w:p>
        </w:tc>
        <w:tc>
          <w:tcPr>
            <w:tcW w:w="5636" w:type="dxa"/>
            <w:shd w:val="clear" w:color="auto" w:fill="D9D9D9" w:themeFill="background1" w:themeFillShade="D9"/>
            <w:vAlign w:val="center"/>
          </w:tcPr>
          <w:p w14:paraId="634CB060" w14:textId="77777777" w:rsidR="002E4774" w:rsidRPr="00636EE1" w:rsidRDefault="002E4774" w:rsidP="00C8341B">
            <w:pPr>
              <w:rPr>
                <w:rFonts w:cstheme="minorHAnsi"/>
                <w:szCs w:val="24"/>
              </w:rPr>
            </w:pPr>
            <w:r w:rsidRPr="00636EE1">
              <w:rPr>
                <w:rFonts w:cstheme="minorHAnsi"/>
                <w:szCs w:val="24"/>
              </w:rPr>
              <w:t>Nachname</w:t>
            </w:r>
          </w:p>
        </w:tc>
        <w:tc>
          <w:tcPr>
            <w:tcW w:w="816" w:type="dxa"/>
            <w:shd w:val="clear" w:color="auto" w:fill="D9D9D9" w:themeFill="background1" w:themeFillShade="D9"/>
            <w:vAlign w:val="center"/>
          </w:tcPr>
          <w:p w14:paraId="1017321D" w14:textId="77777777" w:rsidR="002E4774" w:rsidRPr="00636EE1" w:rsidRDefault="002E4774" w:rsidP="00C8341B">
            <w:pPr>
              <w:rPr>
                <w:rFonts w:cstheme="minorHAnsi"/>
                <w:szCs w:val="24"/>
              </w:rPr>
            </w:pPr>
            <w:r w:rsidRPr="00636EE1">
              <w:rPr>
                <w:rFonts w:cstheme="minorHAnsi"/>
                <w:szCs w:val="24"/>
              </w:rPr>
              <w:t>Alter</w:t>
            </w:r>
          </w:p>
        </w:tc>
        <w:tc>
          <w:tcPr>
            <w:tcW w:w="1760" w:type="dxa"/>
            <w:shd w:val="clear" w:color="auto" w:fill="D9D9D9" w:themeFill="background1" w:themeFillShade="D9"/>
            <w:vAlign w:val="center"/>
          </w:tcPr>
          <w:p w14:paraId="64EA30D7" w14:textId="77777777" w:rsidR="002E4774" w:rsidRPr="00636EE1" w:rsidRDefault="002E4774" w:rsidP="00C8341B">
            <w:pPr>
              <w:rPr>
                <w:rFonts w:cstheme="minorHAnsi"/>
                <w:szCs w:val="24"/>
              </w:rPr>
            </w:pPr>
            <w:r w:rsidRPr="00636EE1">
              <w:rPr>
                <w:rFonts w:cstheme="minorHAnsi"/>
                <w:szCs w:val="24"/>
              </w:rPr>
              <w:t xml:space="preserve">Wohnort NRW? </w:t>
            </w:r>
            <w:r w:rsidRPr="00636EE1">
              <w:rPr>
                <w:rFonts w:cstheme="minorHAnsi"/>
                <w:sz w:val="18"/>
                <w:szCs w:val="18"/>
              </w:rPr>
              <w:t>(Ja/Nein)</w:t>
            </w:r>
          </w:p>
        </w:tc>
        <w:tc>
          <w:tcPr>
            <w:tcW w:w="1360" w:type="dxa"/>
            <w:shd w:val="clear" w:color="auto" w:fill="D9D9D9" w:themeFill="background1" w:themeFillShade="D9"/>
            <w:vAlign w:val="center"/>
          </w:tcPr>
          <w:p w14:paraId="07608BB0" w14:textId="77777777" w:rsidR="002E4774" w:rsidRPr="00636EE1" w:rsidRDefault="002E4774" w:rsidP="00C8341B">
            <w:pPr>
              <w:rPr>
                <w:rFonts w:cstheme="minorHAnsi"/>
                <w:szCs w:val="24"/>
              </w:rPr>
            </w:pPr>
            <w:r w:rsidRPr="00636EE1">
              <w:rPr>
                <w:rFonts w:cstheme="minorHAnsi"/>
                <w:szCs w:val="24"/>
              </w:rPr>
              <w:t xml:space="preserve">Geschlecht </w:t>
            </w:r>
            <w:r w:rsidRPr="00636EE1">
              <w:rPr>
                <w:rFonts w:cstheme="minorHAnsi"/>
                <w:sz w:val="18"/>
                <w:szCs w:val="18"/>
              </w:rPr>
              <w:t>(m/w/d)</w:t>
            </w:r>
          </w:p>
        </w:tc>
      </w:tr>
      <w:tr w:rsidR="002E4774" w:rsidRPr="00661BB8" w14:paraId="5CFBAF8A" w14:textId="77777777" w:rsidTr="00C8341B">
        <w:trPr>
          <w:tblHeader/>
        </w:trPr>
        <w:tc>
          <w:tcPr>
            <w:tcW w:w="523" w:type="dxa"/>
            <w:shd w:val="clear" w:color="auto" w:fill="D9D9D9" w:themeFill="background1" w:themeFillShade="D9"/>
          </w:tcPr>
          <w:p w14:paraId="0DDA03AC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7" w:type="dxa"/>
          </w:tcPr>
          <w:p w14:paraId="7FCB8FAF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6" w:type="dxa"/>
          </w:tcPr>
          <w:p w14:paraId="3F54213D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198BF3F5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291ACCD5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0430BE28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59738F42" w14:textId="77777777" w:rsidTr="00C8341B">
        <w:trPr>
          <w:tblHeader/>
        </w:trPr>
        <w:tc>
          <w:tcPr>
            <w:tcW w:w="523" w:type="dxa"/>
            <w:shd w:val="clear" w:color="auto" w:fill="D9D9D9" w:themeFill="background1" w:themeFillShade="D9"/>
          </w:tcPr>
          <w:p w14:paraId="3E8A2503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7" w:type="dxa"/>
          </w:tcPr>
          <w:p w14:paraId="54BAC2CC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6" w:type="dxa"/>
          </w:tcPr>
          <w:p w14:paraId="1BCFFCBB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151F45A3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6BBF3E6D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22CACEFD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704B78EB" w14:textId="77777777" w:rsidTr="00C8341B">
        <w:trPr>
          <w:tblHeader/>
        </w:trPr>
        <w:tc>
          <w:tcPr>
            <w:tcW w:w="523" w:type="dxa"/>
            <w:shd w:val="clear" w:color="auto" w:fill="D9D9D9" w:themeFill="background1" w:themeFillShade="D9"/>
          </w:tcPr>
          <w:p w14:paraId="414BBE87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7" w:type="dxa"/>
          </w:tcPr>
          <w:p w14:paraId="11D91BEF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6" w:type="dxa"/>
          </w:tcPr>
          <w:p w14:paraId="51115FF6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229B4CCA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3ADDB4DB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666FF65F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1B2AF615" w14:textId="77777777" w:rsidTr="00C8341B">
        <w:trPr>
          <w:tblHeader/>
        </w:trPr>
        <w:tc>
          <w:tcPr>
            <w:tcW w:w="523" w:type="dxa"/>
            <w:shd w:val="clear" w:color="auto" w:fill="D9D9D9" w:themeFill="background1" w:themeFillShade="D9"/>
          </w:tcPr>
          <w:p w14:paraId="1A6ACA7B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7" w:type="dxa"/>
          </w:tcPr>
          <w:p w14:paraId="0DE694F2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6" w:type="dxa"/>
          </w:tcPr>
          <w:p w14:paraId="61ECCD98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54983D93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6F7F05D1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770F25D3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7CE171F9" w14:textId="77777777" w:rsidTr="00C8341B">
        <w:trPr>
          <w:tblHeader/>
        </w:trPr>
        <w:tc>
          <w:tcPr>
            <w:tcW w:w="523" w:type="dxa"/>
            <w:shd w:val="clear" w:color="auto" w:fill="D9D9D9" w:themeFill="background1" w:themeFillShade="D9"/>
          </w:tcPr>
          <w:p w14:paraId="5A2F42CB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7" w:type="dxa"/>
          </w:tcPr>
          <w:p w14:paraId="6222444E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6" w:type="dxa"/>
          </w:tcPr>
          <w:p w14:paraId="57A34704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2DE846C3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42EF664E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75349267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55542CB9" w14:textId="77777777" w:rsidTr="00C8341B">
        <w:trPr>
          <w:tblHeader/>
        </w:trPr>
        <w:tc>
          <w:tcPr>
            <w:tcW w:w="523" w:type="dxa"/>
            <w:shd w:val="clear" w:color="auto" w:fill="D9D9D9" w:themeFill="background1" w:themeFillShade="D9"/>
          </w:tcPr>
          <w:p w14:paraId="6FDE67B2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7" w:type="dxa"/>
          </w:tcPr>
          <w:p w14:paraId="423D1CD0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6" w:type="dxa"/>
          </w:tcPr>
          <w:p w14:paraId="3D8728DC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05375CD6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37F13A36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3C52F37F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092AD638" w14:textId="77777777" w:rsidTr="00C8341B">
        <w:trPr>
          <w:tblHeader/>
        </w:trPr>
        <w:tc>
          <w:tcPr>
            <w:tcW w:w="523" w:type="dxa"/>
            <w:shd w:val="clear" w:color="auto" w:fill="D9D9D9" w:themeFill="background1" w:themeFillShade="D9"/>
          </w:tcPr>
          <w:p w14:paraId="19448A07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7" w:type="dxa"/>
          </w:tcPr>
          <w:p w14:paraId="756FF9B1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6" w:type="dxa"/>
          </w:tcPr>
          <w:p w14:paraId="63CB029F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7E306965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22484D84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4AD28450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645BEE86" w14:textId="77777777" w:rsidTr="00C8341B">
        <w:trPr>
          <w:tblHeader/>
        </w:trPr>
        <w:tc>
          <w:tcPr>
            <w:tcW w:w="523" w:type="dxa"/>
            <w:shd w:val="clear" w:color="auto" w:fill="D9D9D9" w:themeFill="background1" w:themeFillShade="D9"/>
          </w:tcPr>
          <w:p w14:paraId="4B68DE10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7" w:type="dxa"/>
          </w:tcPr>
          <w:p w14:paraId="111BDCBD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6" w:type="dxa"/>
          </w:tcPr>
          <w:p w14:paraId="74EFF8BA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3525EF02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0B4EE7E3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6D229FDE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0FD85C5E" w14:textId="77777777" w:rsidTr="00C8341B">
        <w:trPr>
          <w:tblHeader/>
        </w:trPr>
        <w:tc>
          <w:tcPr>
            <w:tcW w:w="523" w:type="dxa"/>
            <w:shd w:val="clear" w:color="auto" w:fill="D9D9D9" w:themeFill="background1" w:themeFillShade="D9"/>
          </w:tcPr>
          <w:p w14:paraId="35DA73A8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7" w:type="dxa"/>
          </w:tcPr>
          <w:p w14:paraId="1893B9DE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6" w:type="dxa"/>
          </w:tcPr>
          <w:p w14:paraId="764E3836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31CF6328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7C1BD2F7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52793AFA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382165F8" w14:textId="77777777" w:rsidTr="00C8341B">
        <w:trPr>
          <w:tblHeader/>
        </w:trPr>
        <w:tc>
          <w:tcPr>
            <w:tcW w:w="523" w:type="dxa"/>
            <w:shd w:val="clear" w:color="auto" w:fill="D9D9D9" w:themeFill="background1" w:themeFillShade="D9"/>
          </w:tcPr>
          <w:p w14:paraId="7A5C49ED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7" w:type="dxa"/>
          </w:tcPr>
          <w:p w14:paraId="418D09C0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6" w:type="dxa"/>
          </w:tcPr>
          <w:p w14:paraId="5ABBDFF1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748B0E8B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15B9DD37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16683E0E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094EA682" w14:textId="77777777" w:rsidTr="00C8341B">
        <w:trPr>
          <w:tblHeader/>
        </w:trPr>
        <w:tc>
          <w:tcPr>
            <w:tcW w:w="523" w:type="dxa"/>
            <w:shd w:val="clear" w:color="auto" w:fill="D9D9D9" w:themeFill="background1" w:themeFillShade="D9"/>
          </w:tcPr>
          <w:p w14:paraId="7451AE7C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7" w:type="dxa"/>
          </w:tcPr>
          <w:p w14:paraId="7C9FD19D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6" w:type="dxa"/>
          </w:tcPr>
          <w:p w14:paraId="1A397CEF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2A7A8AE8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3A2FB4F5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533DEA34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5574D92E" w14:textId="77777777" w:rsidTr="00C8341B">
        <w:trPr>
          <w:tblHeader/>
        </w:trPr>
        <w:tc>
          <w:tcPr>
            <w:tcW w:w="523" w:type="dxa"/>
            <w:shd w:val="clear" w:color="auto" w:fill="D9D9D9" w:themeFill="background1" w:themeFillShade="D9"/>
          </w:tcPr>
          <w:p w14:paraId="295685FF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7" w:type="dxa"/>
          </w:tcPr>
          <w:p w14:paraId="775F4706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6" w:type="dxa"/>
          </w:tcPr>
          <w:p w14:paraId="1D34A4A6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079D2456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3287BB47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1C2869F0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34617596" w14:textId="77777777" w:rsidTr="00C8341B">
        <w:trPr>
          <w:tblHeader/>
        </w:trPr>
        <w:tc>
          <w:tcPr>
            <w:tcW w:w="523" w:type="dxa"/>
            <w:shd w:val="clear" w:color="auto" w:fill="D9D9D9" w:themeFill="background1" w:themeFillShade="D9"/>
          </w:tcPr>
          <w:p w14:paraId="7EBC8E00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7" w:type="dxa"/>
          </w:tcPr>
          <w:p w14:paraId="22A0A377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6" w:type="dxa"/>
          </w:tcPr>
          <w:p w14:paraId="07ABE3AD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684A1659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7D483E81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5792C376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27D71FE0" w14:textId="77777777" w:rsidTr="00C8341B">
        <w:trPr>
          <w:tblHeader/>
        </w:trPr>
        <w:tc>
          <w:tcPr>
            <w:tcW w:w="523" w:type="dxa"/>
            <w:shd w:val="clear" w:color="auto" w:fill="D9D9D9" w:themeFill="background1" w:themeFillShade="D9"/>
          </w:tcPr>
          <w:p w14:paraId="19E8CEAA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7" w:type="dxa"/>
          </w:tcPr>
          <w:p w14:paraId="134D1B10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6" w:type="dxa"/>
          </w:tcPr>
          <w:p w14:paraId="1013FD59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69EAEC36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7474CC40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3FCC9E06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3C50A15F" w14:textId="77777777" w:rsidTr="00C8341B">
        <w:trPr>
          <w:tblHeader/>
        </w:trPr>
        <w:tc>
          <w:tcPr>
            <w:tcW w:w="523" w:type="dxa"/>
            <w:shd w:val="clear" w:color="auto" w:fill="D9D9D9" w:themeFill="background1" w:themeFillShade="D9"/>
          </w:tcPr>
          <w:p w14:paraId="02EEAA19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7" w:type="dxa"/>
          </w:tcPr>
          <w:p w14:paraId="19002CC5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6" w:type="dxa"/>
          </w:tcPr>
          <w:p w14:paraId="36C23113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52E17686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2E8CDD9B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6D1E3E80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3AED161C" w14:textId="77777777" w:rsidTr="00C8341B">
        <w:trPr>
          <w:tblHeader/>
        </w:trPr>
        <w:tc>
          <w:tcPr>
            <w:tcW w:w="523" w:type="dxa"/>
            <w:shd w:val="clear" w:color="auto" w:fill="D9D9D9" w:themeFill="background1" w:themeFillShade="D9"/>
          </w:tcPr>
          <w:p w14:paraId="7C4B9080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7" w:type="dxa"/>
          </w:tcPr>
          <w:p w14:paraId="79F37A47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6" w:type="dxa"/>
          </w:tcPr>
          <w:p w14:paraId="0CA6F8B2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7C9F84B9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0EB3B907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1FCDF2EC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0BE60176" w14:textId="77777777" w:rsidTr="00C8341B">
        <w:trPr>
          <w:tblHeader/>
        </w:trPr>
        <w:tc>
          <w:tcPr>
            <w:tcW w:w="523" w:type="dxa"/>
            <w:shd w:val="clear" w:color="auto" w:fill="D9D9D9" w:themeFill="background1" w:themeFillShade="D9"/>
          </w:tcPr>
          <w:p w14:paraId="54E4D22D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7" w:type="dxa"/>
          </w:tcPr>
          <w:p w14:paraId="695FDC91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6" w:type="dxa"/>
          </w:tcPr>
          <w:p w14:paraId="1D9D86D0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3F498EC3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03F6A756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287E2F36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035E5109" w14:textId="77777777" w:rsidTr="00C8341B">
        <w:trPr>
          <w:tblHeader/>
        </w:trPr>
        <w:tc>
          <w:tcPr>
            <w:tcW w:w="523" w:type="dxa"/>
            <w:shd w:val="clear" w:color="auto" w:fill="D9D9D9" w:themeFill="background1" w:themeFillShade="D9"/>
          </w:tcPr>
          <w:p w14:paraId="0C3BA115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7" w:type="dxa"/>
          </w:tcPr>
          <w:p w14:paraId="669F6217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6" w:type="dxa"/>
          </w:tcPr>
          <w:p w14:paraId="0B8306CB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3CA84594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1E822293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017512C9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25C62A6F" w14:textId="77777777" w:rsidTr="00C8341B">
        <w:trPr>
          <w:tblHeader/>
        </w:trPr>
        <w:tc>
          <w:tcPr>
            <w:tcW w:w="523" w:type="dxa"/>
            <w:shd w:val="clear" w:color="auto" w:fill="D9D9D9" w:themeFill="background1" w:themeFillShade="D9"/>
          </w:tcPr>
          <w:p w14:paraId="003798DA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7" w:type="dxa"/>
          </w:tcPr>
          <w:p w14:paraId="6FEFA1D5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6" w:type="dxa"/>
          </w:tcPr>
          <w:p w14:paraId="572062E3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107E8618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60EB0236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32C0B400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52A0777B" w14:textId="77777777" w:rsidTr="00C8341B">
        <w:trPr>
          <w:tblHeader/>
        </w:trPr>
        <w:tc>
          <w:tcPr>
            <w:tcW w:w="523" w:type="dxa"/>
            <w:shd w:val="clear" w:color="auto" w:fill="D9D9D9" w:themeFill="background1" w:themeFillShade="D9"/>
          </w:tcPr>
          <w:p w14:paraId="09ECA5F6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7" w:type="dxa"/>
          </w:tcPr>
          <w:p w14:paraId="56A79300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6" w:type="dxa"/>
          </w:tcPr>
          <w:p w14:paraId="75BF4F86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475AB06E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7D2F4366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19399F49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67C95536" w14:textId="77777777" w:rsidTr="00C8341B">
        <w:trPr>
          <w:tblHeader/>
        </w:trPr>
        <w:tc>
          <w:tcPr>
            <w:tcW w:w="523" w:type="dxa"/>
            <w:shd w:val="clear" w:color="auto" w:fill="D9D9D9" w:themeFill="background1" w:themeFillShade="D9"/>
          </w:tcPr>
          <w:p w14:paraId="7F7AC3C6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7" w:type="dxa"/>
          </w:tcPr>
          <w:p w14:paraId="23B5713A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6" w:type="dxa"/>
          </w:tcPr>
          <w:p w14:paraId="02C57FF0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6DC9C0B3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6FF27ACE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445E1145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10AAB9E7" w14:textId="77777777" w:rsidTr="00C8341B">
        <w:trPr>
          <w:tblHeader/>
        </w:trPr>
        <w:tc>
          <w:tcPr>
            <w:tcW w:w="523" w:type="dxa"/>
            <w:shd w:val="clear" w:color="auto" w:fill="D9D9D9" w:themeFill="background1" w:themeFillShade="D9"/>
          </w:tcPr>
          <w:p w14:paraId="089B8840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7" w:type="dxa"/>
          </w:tcPr>
          <w:p w14:paraId="51C6C2FC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6" w:type="dxa"/>
          </w:tcPr>
          <w:p w14:paraId="51331F2D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313FF530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7DAE053B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180B9DA0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06560A46" w14:textId="77777777" w:rsidTr="00C8341B">
        <w:trPr>
          <w:tblHeader/>
        </w:trPr>
        <w:tc>
          <w:tcPr>
            <w:tcW w:w="523" w:type="dxa"/>
            <w:shd w:val="clear" w:color="auto" w:fill="D9D9D9" w:themeFill="background1" w:themeFillShade="D9"/>
          </w:tcPr>
          <w:p w14:paraId="3561B2BA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7" w:type="dxa"/>
          </w:tcPr>
          <w:p w14:paraId="001255A0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6" w:type="dxa"/>
          </w:tcPr>
          <w:p w14:paraId="5A6B9C9C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6D64036F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30E49CFB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4D671323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41B58058" w14:textId="77777777" w:rsidTr="00C8341B">
        <w:trPr>
          <w:tblHeader/>
        </w:trPr>
        <w:tc>
          <w:tcPr>
            <w:tcW w:w="523" w:type="dxa"/>
            <w:shd w:val="clear" w:color="auto" w:fill="D9D9D9" w:themeFill="background1" w:themeFillShade="D9"/>
          </w:tcPr>
          <w:p w14:paraId="5B9C8E0F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7" w:type="dxa"/>
          </w:tcPr>
          <w:p w14:paraId="2002A9D2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6" w:type="dxa"/>
          </w:tcPr>
          <w:p w14:paraId="2139A4FF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3B7B9DF5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1067993F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716EC62C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</w:tbl>
    <w:p w14:paraId="78CAF412" w14:textId="77777777" w:rsidR="002E4774" w:rsidRDefault="002E4774" w:rsidP="002E4774">
      <w:pPr>
        <w:tabs>
          <w:tab w:val="left" w:pos="910"/>
        </w:tabs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22"/>
        <w:gridCol w:w="3336"/>
        <w:gridCol w:w="5633"/>
        <w:gridCol w:w="816"/>
        <w:gridCol w:w="1760"/>
        <w:gridCol w:w="1360"/>
      </w:tblGrid>
      <w:tr w:rsidR="002E4774" w:rsidRPr="00636EE1" w14:paraId="4D2D9285" w14:textId="77777777" w:rsidTr="002E4774">
        <w:trPr>
          <w:tblHeader/>
        </w:trPr>
        <w:tc>
          <w:tcPr>
            <w:tcW w:w="522" w:type="dxa"/>
            <w:shd w:val="clear" w:color="auto" w:fill="D9D9D9" w:themeFill="background1" w:themeFillShade="D9"/>
            <w:vAlign w:val="center"/>
          </w:tcPr>
          <w:p w14:paraId="3624549D" w14:textId="77777777" w:rsidR="002E4774" w:rsidRDefault="002E4774" w:rsidP="00C8341B">
            <w:pPr>
              <w:rPr>
                <w:rFonts w:cstheme="minorHAnsi"/>
                <w:szCs w:val="24"/>
              </w:rPr>
            </w:pPr>
          </w:p>
          <w:p w14:paraId="2ACEDD4F" w14:textId="77777777" w:rsidR="002E4774" w:rsidRPr="00636EE1" w:rsidRDefault="002E4774" w:rsidP="00C8341B">
            <w:pPr>
              <w:rPr>
                <w:rFonts w:cstheme="minorHAnsi"/>
                <w:szCs w:val="24"/>
              </w:rPr>
            </w:pPr>
            <w:r w:rsidRPr="00636EE1">
              <w:rPr>
                <w:rFonts w:cstheme="minorHAnsi"/>
                <w:szCs w:val="24"/>
              </w:rPr>
              <w:t>Nr.</w:t>
            </w:r>
          </w:p>
        </w:tc>
        <w:tc>
          <w:tcPr>
            <w:tcW w:w="3336" w:type="dxa"/>
            <w:shd w:val="clear" w:color="auto" w:fill="D9D9D9" w:themeFill="background1" w:themeFillShade="D9"/>
            <w:vAlign w:val="center"/>
          </w:tcPr>
          <w:p w14:paraId="5D0CE41B" w14:textId="77777777" w:rsidR="002E4774" w:rsidRPr="00636EE1" w:rsidRDefault="002E4774" w:rsidP="00C8341B">
            <w:pPr>
              <w:rPr>
                <w:rFonts w:cstheme="minorHAnsi"/>
                <w:szCs w:val="24"/>
              </w:rPr>
            </w:pPr>
            <w:r w:rsidRPr="00636EE1">
              <w:rPr>
                <w:rFonts w:cstheme="minorHAnsi"/>
                <w:szCs w:val="24"/>
              </w:rPr>
              <w:t>Vorname</w:t>
            </w:r>
          </w:p>
        </w:tc>
        <w:tc>
          <w:tcPr>
            <w:tcW w:w="5633" w:type="dxa"/>
            <w:shd w:val="clear" w:color="auto" w:fill="D9D9D9" w:themeFill="background1" w:themeFillShade="D9"/>
            <w:vAlign w:val="center"/>
          </w:tcPr>
          <w:p w14:paraId="5297D9CB" w14:textId="77777777" w:rsidR="002E4774" w:rsidRPr="00636EE1" w:rsidRDefault="002E4774" w:rsidP="00C8341B">
            <w:pPr>
              <w:rPr>
                <w:rFonts w:cstheme="minorHAnsi"/>
                <w:szCs w:val="24"/>
              </w:rPr>
            </w:pPr>
            <w:r w:rsidRPr="00636EE1">
              <w:rPr>
                <w:rFonts w:cstheme="minorHAnsi"/>
                <w:szCs w:val="24"/>
              </w:rPr>
              <w:t>Nachname</w:t>
            </w:r>
          </w:p>
        </w:tc>
        <w:tc>
          <w:tcPr>
            <w:tcW w:w="816" w:type="dxa"/>
            <w:shd w:val="clear" w:color="auto" w:fill="D9D9D9" w:themeFill="background1" w:themeFillShade="D9"/>
            <w:vAlign w:val="center"/>
          </w:tcPr>
          <w:p w14:paraId="268B0F7F" w14:textId="77777777" w:rsidR="002E4774" w:rsidRPr="00636EE1" w:rsidRDefault="002E4774" w:rsidP="00C8341B">
            <w:pPr>
              <w:rPr>
                <w:rFonts w:cstheme="minorHAnsi"/>
                <w:szCs w:val="24"/>
              </w:rPr>
            </w:pPr>
            <w:r w:rsidRPr="00636EE1">
              <w:rPr>
                <w:rFonts w:cstheme="minorHAnsi"/>
                <w:szCs w:val="24"/>
              </w:rPr>
              <w:t>Alter</w:t>
            </w:r>
          </w:p>
        </w:tc>
        <w:tc>
          <w:tcPr>
            <w:tcW w:w="1760" w:type="dxa"/>
            <w:shd w:val="clear" w:color="auto" w:fill="D9D9D9" w:themeFill="background1" w:themeFillShade="D9"/>
            <w:vAlign w:val="center"/>
          </w:tcPr>
          <w:p w14:paraId="3FDE514E" w14:textId="77777777" w:rsidR="002E4774" w:rsidRPr="00636EE1" w:rsidRDefault="002E4774" w:rsidP="00C8341B">
            <w:pPr>
              <w:rPr>
                <w:rFonts w:cstheme="minorHAnsi"/>
                <w:szCs w:val="24"/>
              </w:rPr>
            </w:pPr>
            <w:r w:rsidRPr="00636EE1">
              <w:rPr>
                <w:rFonts w:cstheme="minorHAnsi"/>
                <w:szCs w:val="24"/>
              </w:rPr>
              <w:t xml:space="preserve">Wohnort NRW? </w:t>
            </w:r>
            <w:r w:rsidRPr="00636EE1">
              <w:rPr>
                <w:rFonts w:cstheme="minorHAnsi"/>
                <w:sz w:val="18"/>
                <w:szCs w:val="18"/>
              </w:rPr>
              <w:t>(Ja/Nein)</w:t>
            </w:r>
          </w:p>
        </w:tc>
        <w:tc>
          <w:tcPr>
            <w:tcW w:w="1360" w:type="dxa"/>
            <w:shd w:val="clear" w:color="auto" w:fill="D9D9D9" w:themeFill="background1" w:themeFillShade="D9"/>
            <w:vAlign w:val="center"/>
          </w:tcPr>
          <w:p w14:paraId="4EE1F2D4" w14:textId="77777777" w:rsidR="002E4774" w:rsidRPr="00636EE1" w:rsidRDefault="002E4774" w:rsidP="00C8341B">
            <w:pPr>
              <w:rPr>
                <w:rFonts w:cstheme="minorHAnsi"/>
                <w:szCs w:val="24"/>
              </w:rPr>
            </w:pPr>
            <w:r w:rsidRPr="00636EE1">
              <w:rPr>
                <w:rFonts w:cstheme="minorHAnsi"/>
                <w:szCs w:val="24"/>
              </w:rPr>
              <w:t xml:space="preserve">Geschlecht </w:t>
            </w:r>
            <w:r w:rsidRPr="00636EE1">
              <w:rPr>
                <w:rFonts w:cstheme="minorHAnsi"/>
                <w:sz w:val="18"/>
                <w:szCs w:val="18"/>
              </w:rPr>
              <w:t>(m/w/d)</w:t>
            </w:r>
          </w:p>
        </w:tc>
      </w:tr>
      <w:tr w:rsidR="002E4774" w:rsidRPr="00661BB8" w14:paraId="2E880D9B" w14:textId="77777777" w:rsidTr="002E4774">
        <w:trPr>
          <w:tblHeader/>
        </w:trPr>
        <w:tc>
          <w:tcPr>
            <w:tcW w:w="522" w:type="dxa"/>
            <w:shd w:val="clear" w:color="auto" w:fill="D9D9D9" w:themeFill="background1" w:themeFillShade="D9"/>
          </w:tcPr>
          <w:p w14:paraId="685ADA8C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6" w:type="dxa"/>
          </w:tcPr>
          <w:p w14:paraId="007F0BB9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3" w:type="dxa"/>
          </w:tcPr>
          <w:p w14:paraId="24F16A09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5C7DAD17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5C663E2F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596C65BE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1C5821F2" w14:textId="77777777" w:rsidTr="002E4774">
        <w:trPr>
          <w:tblHeader/>
        </w:trPr>
        <w:tc>
          <w:tcPr>
            <w:tcW w:w="522" w:type="dxa"/>
            <w:shd w:val="clear" w:color="auto" w:fill="D9D9D9" w:themeFill="background1" w:themeFillShade="D9"/>
          </w:tcPr>
          <w:p w14:paraId="347EB625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6" w:type="dxa"/>
          </w:tcPr>
          <w:p w14:paraId="7C1E842D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3" w:type="dxa"/>
          </w:tcPr>
          <w:p w14:paraId="39C1B147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56BABF3E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55478E2E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352660B0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228D0317" w14:textId="77777777" w:rsidTr="002E4774">
        <w:trPr>
          <w:tblHeader/>
        </w:trPr>
        <w:tc>
          <w:tcPr>
            <w:tcW w:w="522" w:type="dxa"/>
            <w:shd w:val="clear" w:color="auto" w:fill="D9D9D9" w:themeFill="background1" w:themeFillShade="D9"/>
          </w:tcPr>
          <w:p w14:paraId="7C1B0ADD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6" w:type="dxa"/>
          </w:tcPr>
          <w:p w14:paraId="347CCB34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3" w:type="dxa"/>
          </w:tcPr>
          <w:p w14:paraId="328C5ABD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4D81DE20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0A3346D2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6C30ADEB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402F1076" w14:textId="77777777" w:rsidTr="002E4774">
        <w:trPr>
          <w:tblHeader/>
        </w:trPr>
        <w:tc>
          <w:tcPr>
            <w:tcW w:w="522" w:type="dxa"/>
            <w:shd w:val="clear" w:color="auto" w:fill="D9D9D9" w:themeFill="background1" w:themeFillShade="D9"/>
          </w:tcPr>
          <w:p w14:paraId="16BC406E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6" w:type="dxa"/>
          </w:tcPr>
          <w:p w14:paraId="4F0082D8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3" w:type="dxa"/>
          </w:tcPr>
          <w:p w14:paraId="61A86BDD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153EDD7F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27C40D4E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273F3DB5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46EFDE60" w14:textId="77777777" w:rsidTr="002E4774">
        <w:trPr>
          <w:tblHeader/>
        </w:trPr>
        <w:tc>
          <w:tcPr>
            <w:tcW w:w="522" w:type="dxa"/>
            <w:shd w:val="clear" w:color="auto" w:fill="D9D9D9" w:themeFill="background1" w:themeFillShade="D9"/>
          </w:tcPr>
          <w:p w14:paraId="6897522F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6" w:type="dxa"/>
          </w:tcPr>
          <w:p w14:paraId="1038D4AE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3" w:type="dxa"/>
          </w:tcPr>
          <w:p w14:paraId="6F43D77F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18AF1D7F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110B5C71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7BE62394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22397B69" w14:textId="77777777" w:rsidTr="002E4774">
        <w:trPr>
          <w:tblHeader/>
        </w:trPr>
        <w:tc>
          <w:tcPr>
            <w:tcW w:w="522" w:type="dxa"/>
            <w:shd w:val="clear" w:color="auto" w:fill="D9D9D9" w:themeFill="background1" w:themeFillShade="D9"/>
          </w:tcPr>
          <w:p w14:paraId="7B32DB38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6" w:type="dxa"/>
          </w:tcPr>
          <w:p w14:paraId="6910E515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3" w:type="dxa"/>
          </w:tcPr>
          <w:p w14:paraId="48314CA4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26560CA4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4E2FB9FB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17FEBA30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6B05B9B2" w14:textId="77777777" w:rsidTr="002E4774">
        <w:trPr>
          <w:tblHeader/>
        </w:trPr>
        <w:tc>
          <w:tcPr>
            <w:tcW w:w="522" w:type="dxa"/>
            <w:shd w:val="clear" w:color="auto" w:fill="D9D9D9" w:themeFill="background1" w:themeFillShade="D9"/>
          </w:tcPr>
          <w:p w14:paraId="124038EC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6" w:type="dxa"/>
          </w:tcPr>
          <w:p w14:paraId="44D47E0A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3" w:type="dxa"/>
          </w:tcPr>
          <w:p w14:paraId="26F42A57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000903E1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74E69205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4C7CCE5E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67C43C95" w14:textId="77777777" w:rsidTr="002E4774">
        <w:trPr>
          <w:tblHeader/>
        </w:trPr>
        <w:tc>
          <w:tcPr>
            <w:tcW w:w="522" w:type="dxa"/>
            <w:shd w:val="clear" w:color="auto" w:fill="D9D9D9" w:themeFill="background1" w:themeFillShade="D9"/>
          </w:tcPr>
          <w:p w14:paraId="55B1E1CA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6" w:type="dxa"/>
          </w:tcPr>
          <w:p w14:paraId="242FF39A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3" w:type="dxa"/>
          </w:tcPr>
          <w:p w14:paraId="5EA12007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66569883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2325CFFB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7CA8835B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61D4C190" w14:textId="77777777" w:rsidTr="002E4774">
        <w:trPr>
          <w:tblHeader/>
        </w:trPr>
        <w:tc>
          <w:tcPr>
            <w:tcW w:w="522" w:type="dxa"/>
            <w:shd w:val="clear" w:color="auto" w:fill="D9D9D9" w:themeFill="background1" w:themeFillShade="D9"/>
          </w:tcPr>
          <w:p w14:paraId="6E550A26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6" w:type="dxa"/>
          </w:tcPr>
          <w:p w14:paraId="4F7354D5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3" w:type="dxa"/>
          </w:tcPr>
          <w:p w14:paraId="168A4121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50F148FB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5389B5A6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650A93CB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6BC9C22D" w14:textId="77777777" w:rsidTr="002E4774">
        <w:trPr>
          <w:tblHeader/>
        </w:trPr>
        <w:tc>
          <w:tcPr>
            <w:tcW w:w="522" w:type="dxa"/>
            <w:shd w:val="clear" w:color="auto" w:fill="D9D9D9" w:themeFill="background1" w:themeFillShade="D9"/>
          </w:tcPr>
          <w:p w14:paraId="3A12A3F4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6" w:type="dxa"/>
          </w:tcPr>
          <w:p w14:paraId="78289E08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3" w:type="dxa"/>
          </w:tcPr>
          <w:p w14:paraId="4943834E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3E111E7A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31CB11AD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5671EE24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2553C5DF" w14:textId="77777777" w:rsidTr="002E4774">
        <w:trPr>
          <w:tblHeader/>
        </w:trPr>
        <w:tc>
          <w:tcPr>
            <w:tcW w:w="522" w:type="dxa"/>
            <w:shd w:val="clear" w:color="auto" w:fill="D9D9D9" w:themeFill="background1" w:themeFillShade="D9"/>
          </w:tcPr>
          <w:p w14:paraId="362B3627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6" w:type="dxa"/>
          </w:tcPr>
          <w:p w14:paraId="32C94F1C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3" w:type="dxa"/>
          </w:tcPr>
          <w:p w14:paraId="6FECAFF3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6626E1C1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7CAF9947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779835C5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2D4B3BD9" w14:textId="77777777" w:rsidTr="002E4774">
        <w:trPr>
          <w:tblHeader/>
        </w:trPr>
        <w:tc>
          <w:tcPr>
            <w:tcW w:w="522" w:type="dxa"/>
            <w:shd w:val="clear" w:color="auto" w:fill="D9D9D9" w:themeFill="background1" w:themeFillShade="D9"/>
          </w:tcPr>
          <w:p w14:paraId="19DAC6DE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6" w:type="dxa"/>
          </w:tcPr>
          <w:p w14:paraId="790BF7BB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3" w:type="dxa"/>
          </w:tcPr>
          <w:p w14:paraId="5B2BACE7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35951061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32A239BF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148E2C6E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21EB3BC1" w14:textId="77777777" w:rsidTr="002E4774">
        <w:trPr>
          <w:tblHeader/>
        </w:trPr>
        <w:tc>
          <w:tcPr>
            <w:tcW w:w="522" w:type="dxa"/>
            <w:shd w:val="clear" w:color="auto" w:fill="D9D9D9" w:themeFill="background1" w:themeFillShade="D9"/>
          </w:tcPr>
          <w:p w14:paraId="3A43BD0A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6" w:type="dxa"/>
          </w:tcPr>
          <w:p w14:paraId="53B7EDDE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3" w:type="dxa"/>
          </w:tcPr>
          <w:p w14:paraId="522D3131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2AC512F2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6574A833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4765A802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51E0A0C4" w14:textId="77777777" w:rsidTr="002E4774">
        <w:trPr>
          <w:tblHeader/>
        </w:trPr>
        <w:tc>
          <w:tcPr>
            <w:tcW w:w="522" w:type="dxa"/>
            <w:shd w:val="clear" w:color="auto" w:fill="D9D9D9" w:themeFill="background1" w:themeFillShade="D9"/>
          </w:tcPr>
          <w:p w14:paraId="58602B96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6" w:type="dxa"/>
          </w:tcPr>
          <w:p w14:paraId="7C74F67A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3" w:type="dxa"/>
          </w:tcPr>
          <w:p w14:paraId="2E20901F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3245BB05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38248CC7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6D397F96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4289BCDB" w14:textId="77777777" w:rsidTr="002E4774">
        <w:trPr>
          <w:tblHeader/>
        </w:trPr>
        <w:tc>
          <w:tcPr>
            <w:tcW w:w="522" w:type="dxa"/>
            <w:shd w:val="clear" w:color="auto" w:fill="D9D9D9" w:themeFill="background1" w:themeFillShade="D9"/>
          </w:tcPr>
          <w:p w14:paraId="31846209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6" w:type="dxa"/>
          </w:tcPr>
          <w:p w14:paraId="3EB1BD26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3" w:type="dxa"/>
          </w:tcPr>
          <w:p w14:paraId="43B23864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272A2926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177961F6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26AFD4F7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61736077" w14:textId="77777777" w:rsidTr="002E4774">
        <w:trPr>
          <w:tblHeader/>
        </w:trPr>
        <w:tc>
          <w:tcPr>
            <w:tcW w:w="522" w:type="dxa"/>
            <w:shd w:val="clear" w:color="auto" w:fill="D9D9D9" w:themeFill="background1" w:themeFillShade="D9"/>
          </w:tcPr>
          <w:p w14:paraId="391EEF15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6" w:type="dxa"/>
          </w:tcPr>
          <w:p w14:paraId="72C6C414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3" w:type="dxa"/>
          </w:tcPr>
          <w:p w14:paraId="4E5D3018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680AFA3C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082EB0C2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023FB79B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71EE41CB" w14:textId="77777777" w:rsidTr="002E4774">
        <w:trPr>
          <w:tblHeader/>
        </w:trPr>
        <w:tc>
          <w:tcPr>
            <w:tcW w:w="522" w:type="dxa"/>
            <w:shd w:val="clear" w:color="auto" w:fill="D9D9D9" w:themeFill="background1" w:themeFillShade="D9"/>
          </w:tcPr>
          <w:p w14:paraId="19918D72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6" w:type="dxa"/>
          </w:tcPr>
          <w:p w14:paraId="7FEC0C87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3" w:type="dxa"/>
          </w:tcPr>
          <w:p w14:paraId="1DA98723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0BB2195E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4A83E1D9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407C0C3C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324E9ACC" w14:textId="77777777" w:rsidTr="002E4774">
        <w:trPr>
          <w:tblHeader/>
        </w:trPr>
        <w:tc>
          <w:tcPr>
            <w:tcW w:w="522" w:type="dxa"/>
            <w:shd w:val="clear" w:color="auto" w:fill="D9D9D9" w:themeFill="background1" w:themeFillShade="D9"/>
          </w:tcPr>
          <w:p w14:paraId="53E2A426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6" w:type="dxa"/>
          </w:tcPr>
          <w:p w14:paraId="38C02E08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3" w:type="dxa"/>
          </w:tcPr>
          <w:p w14:paraId="3FB2B5C8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45F4A16F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54E1E8C1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79AB0E40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26D56B26" w14:textId="77777777" w:rsidTr="002E4774">
        <w:trPr>
          <w:tblHeader/>
        </w:trPr>
        <w:tc>
          <w:tcPr>
            <w:tcW w:w="522" w:type="dxa"/>
            <w:shd w:val="clear" w:color="auto" w:fill="D9D9D9" w:themeFill="background1" w:themeFillShade="D9"/>
          </w:tcPr>
          <w:p w14:paraId="03D58262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6" w:type="dxa"/>
          </w:tcPr>
          <w:p w14:paraId="30F79091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3" w:type="dxa"/>
          </w:tcPr>
          <w:p w14:paraId="2471CF89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3D3391D6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7E6E9B20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74421967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77E738DF" w14:textId="77777777" w:rsidTr="002E4774">
        <w:trPr>
          <w:tblHeader/>
        </w:trPr>
        <w:tc>
          <w:tcPr>
            <w:tcW w:w="522" w:type="dxa"/>
            <w:shd w:val="clear" w:color="auto" w:fill="D9D9D9" w:themeFill="background1" w:themeFillShade="D9"/>
          </w:tcPr>
          <w:p w14:paraId="7E2435BF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6" w:type="dxa"/>
          </w:tcPr>
          <w:p w14:paraId="4E2EDC78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3" w:type="dxa"/>
          </w:tcPr>
          <w:p w14:paraId="76CCB9A3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26FA9E73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779D5B8B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6ACDE56B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6BFBDFB7" w14:textId="77777777" w:rsidTr="002E4774">
        <w:trPr>
          <w:tblHeader/>
        </w:trPr>
        <w:tc>
          <w:tcPr>
            <w:tcW w:w="522" w:type="dxa"/>
            <w:shd w:val="clear" w:color="auto" w:fill="D9D9D9" w:themeFill="background1" w:themeFillShade="D9"/>
          </w:tcPr>
          <w:p w14:paraId="3BC129E7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6" w:type="dxa"/>
          </w:tcPr>
          <w:p w14:paraId="7C715CD4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3" w:type="dxa"/>
          </w:tcPr>
          <w:p w14:paraId="24033005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29560529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6410CB76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735A5856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2A69C7A1" w14:textId="77777777" w:rsidTr="002E4774">
        <w:trPr>
          <w:tblHeader/>
        </w:trPr>
        <w:tc>
          <w:tcPr>
            <w:tcW w:w="522" w:type="dxa"/>
            <w:shd w:val="clear" w:color="auto" w:fill="D9D9D9" w:themeFill="background1" w:themeFillShade="D9"/>
          </w:tcPr>
          <w:p w14:paraId="68351F47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6" w:type="dxa"/>
          </w:tcPr>
          <w:p w14:paraId="58FDE1C0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3" w:type="dxa"/>
          </w:tcPr>
          <w:p w14:paraId="1ECA5F5D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54B939BE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60E90863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66F39A0D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</w:tbl>
    <w:p w14:paraId="65CAF4F5" w14:textId="583D64D4" w:rsidR="002E4774" w:rsidRDefault="002E4774" w:rsidP="002E4774">
      <w:pPr>
        <w:tabs>
          <w:tab w:val="left" w:pos="910"/>
        </w:tabs>
      </w:pPr>
    </w:p>
    <w:p w14:paraId="1033970D" w14:textId="77777777" w:rsidR="002E4774" w:rsidRDefault="002E4774" w:rsidP="002E4774">
      <w:pPr>
        <w:tabs>
          <w:tab w:val="left" w:pos="910"/>
        </w:tabs>
      </w:pPr>
    </w:p>
    <w:p w14:paraId="14EA68FC" w14:textId="77777777" w:rsidR="002E4774" w:rsidRDefault="002E4774" w:rsidP="002E4774">
      <w:pPr>
        <w:tabs>
          <w:tab w:val="left" w:pos="910"/>
        </w:tabs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22"/>
        <w:gridCol w:w="3336"/>
        <w:gridCol w:w="5633"/>
        <w:gridCol w:w="816"/>
        <w:gridCol w:w="1760"/>
        <w:gridCol w:w="1360"/>
      </w:tblGrid>
      <w:tr w:rsidR="002E4774" w:rsidRPr="00636EE1" w14:paraId="43C49DB6" w14:textId="77777777" w:rsidTr="00C8341B">
        <w:trPr>
          <w:tblHeader/>
        </w:trPr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5451C48F" w14:textId="77777777" w:rsidR="002E4774" w:rsidRDefault="002E4774" w:rsidP="00C8341B">
            <w:pPr>
              <w:rPr>
                <w:rFonts w:cstheme="minorHAnsi"/>
                <w:szCs w:val="24"/>
              </w:rPr>
            </w:pPr>
          </w:p>
          <w:p w14:paraId="5FEE8AB3" w14:textId="77777777" w:rsidR="002E4774" w:rsidRPr="00636EE1" w:rsidRDefault="002E4774" w:rsidP="00C8341B">
            <w:pPr>
              <w:rPr>
                <w:rFonts w:cstheme="minorHAnsi"/>
                <w:szCs w:val="24"/>
              </w:rPr>
            </w:pPr>
            <w:r w:rsidRPr="00636EE1">
              <w:rPr>
                <w:rFonts w:cstheme="minorHAnsi"/>
                <w:szCs w:val="24"/>
              </w:rPr>
              <w:t>Nr.</w:t>
            </w:r>
          </w:p>
        </w:tc>
        <w:tc>
          <w:tcPr>
            <w:tcW w:w="3337" w:type="dxa"/>
            <w:shd w:val="clear" w:color="auto" w:fill="D9D9D9" w:themeFill="background1" w:themeFillShade="D9"/>
            <w:vAlign w:val="center"/>
          </w:tcPr>
          <w:p w14:paraId="5D4BCC51" w14:textId="77777777" w:rsidR="002E4774" w:rsidRPr="00636EE1" w:rsidRDefault="002E4774" w:rsidP="00C8341B">
            <w:pPr>
              <w:rPr>
                <w:rFonts w:cstheme="minorHAnsi"/>
                <w:szCs w:val="24"/>
              </w:rPr>
            </w:pPr>
            <w:r w:rsidRPr="00636EE1">
              <w:rPr>
                <w:rFonts w:cstheme="minorHAnsi"/>
                <w:szCs w:val="24"/>
              </w:rPr>
              <w:t>Vorname</w:t>
            </w:r>
          </w:p>
        </w:tc>
        <w:tc>
          <w:tcPr>
            <w:tcW w:w="5636" w:type="dxa"/>
            <w:shd w:val="clear" w:color="auto" w:fill="D9D9D9" w:themeFill="background1" w:themeFillShade="D9"/>
            <w:vAlign w:val="center"/>
          </w:tcPr>
          <w:p w14:paraId="3FEA30B8" w14:textId="77777777" w:rsidR="002E4774" w:rsidRPr="00636EE1" w:rsidRDefault="002E4774" w:rsidP="00C8341B">
            <w:pPr>
              <w:rPr>
                <w:rFonts w:cstheme="minorHAnsi"/>
                <w:szCs w:val="24"/>
              </w:rPr>
            </w:pPr>
            <w:r w:rsidRPr="00636EE1">
              <w:rPr>
                <w:rFonts w:cstheme="minorHAnsi"/>
                <w:szCs w:val="24"/>
              </w:rPr>
              <w:t>Nachname</w:t>
            </w:r>
          </w:p>
        </w:tc>
        <w:tc>
          <w:tcPr>
            <w:tcW w:w="816" w:type="dxa"/>
            <w:shd w:val="clear" w:color="auto" w:fill="D9D9D9" w:themeFill="background1" w:themeFillShade="D9"/>
            <w:vAlign w:val="center"/>
          </w:tcPr>
          <w:p w14:paraId="165BCEE6" w14:textId="77777777" w:rsidR="002E4774" w:rsidRPr="00636EE1" w:rsidRDefault="002E4774" w:rsidP="00C8341B">
            <w:pPr>
              <w:rPr>
                <w:rFonts w:cstheme="minorHAnsi"/>
                <w:szCs w:val="24"/>
              </w:rPr>
            </w:pPr>
            <w:r w:rsidRPr="00636EE1">
              <w:rPr>
                <w:rFonts w:cstheme="minorHAnsi"/>
                <w:szCs w:val="24"/>
              </w:rPr>
              <w:t>Alter</w:t>
            </w:r>
          </w:p>
        </w:tc>
        <w:tc>
          <w:tcPr>
            <w:tcW w:w="1760" w:type="dxa"/>
            <w:shd w:val="clear" w:color="auto" w:fill="D9D9D9" w:themeFill="background1" w:themeFillShade="D9"/>
            <w:vAlign w:val="center"/>
          </w:tcPr>
          <w:p w14:paraId="5B1D0F0A" w14:textId="77777777" w:rsidR="002E4774" w:rsidRPr="00636EE1" w:rsidRDefault="002E4774" w:rsidP="00C8341B">
            <w:pPr>
              <w:rPr>
                <w:rFonts w:cstheme="minorHAnsi"/>
                <w:szCs w:val="24"/>
              </w:rPr>
            </w:pPr>
            <w:r w:rsidRPr="00636EE1">
              <w:rPr>
                <w:rFonts w:cstheme="minorHAnsi"/>
                <w:szCs w:val="24"/>
              </w:rPr>
              <w:t xml:space="preserve">Wohnort NRW? </w:t>
            </w:r>
            <w:r w:rsidRPr="00636EE1">
              <w:rPr>
                <w:rFonts w:cstheme="minorHAnsi"/>
                <w:sz w:val="18"/>
                <w:szCs w:val="18"/>
              </w:rPr>
              <w:t>(Ja/Nein)</w:t>
            </w:r>
          </w:p>
        </w:tc>
        <w:tc>
          <w:tcPr>
            <w:tcW w:w="1360" w:type="dxa"/>
            <w:shd w:val="clear" w:color="auto" w:fill="D9D9D9" w:themeFill="background1" w:themeFillShade="D9"/>
            <w:vAlign w:val="center"/>
          </w:tcPr>
          <w:p w14:paraId="04D6E966" w14:textId="77777777" w:rsidR="002E4774" w:rsidRPr="00636EE1" w:rsidRDefault="002E4774" w:rsidP="00C8341B">
            <w:pPr>
              <w:rPr>
                <w:rFonts w:cstheme="minorHAnsi"/>
                <w:szCs w:val="24"/>
              </w:rPr>
            </w:pPr>
            <w:r w:rsidRPr="00636EE1">
              <w:rPr>
                <w:rFonts w:cstheme="minorHAnsi"/>
                <w:szCs w:val="24"/>
              </w:rPr>
              <w:t xml:space="preserve">Geschlecht </w:t>
            </w:r>
            <w:r w:rsidRPr="00636EE1">
              <w:rPr>
                <w:rFonts w:cstheme="minorHAnsi"/>
                <w:sz w:val="18"/>
                <w:szCs w:val="18"/>
              </w:rPr>
              <w:t>(m/w/d)</w:t>
            </w:r>
          </w:p>
        </w:tc>
      </w:tr>
      <w:tr w:rsidR="002E4774" w:rsidRPr="00661BB8" w14:paraId="321742B0" w14:textId="77777777" w:rsidTr="00C8341B">
        <w:trPr>
          <w:tblHeader/>
        </w:trPr>
        <w:tc>
          <w:tcPr>
            <w:tcW w:w="523" w:type="dxa"/>
            <w:shd w:val="clear" w:color="auto" w:fill="D9D9D9" w:themeFill="background1" w:themeFillShade="D9"/>
          </w:tcPr>
          <w:p w14:paraId="68E316AC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7" w:type="dxa"/>
          </w:tcPr>
          <w:p w14:paraId="6AE9B03B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6" w:type="dxa"/>
          </w:tcPr>
          <w:p w14:paraId="221AA8EB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73CEFEFB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6718EB8D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4211708A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6B5F33D5" w14:textId="77777777" w:rsidTr="00C8341B">
        <w:trPr>
          <w:tblHeader/>
        </w:trPr>
        <w:tc>
          <w:tcPr>
            <w:tcW w:w="523" w:type="dxa"/>
            <w:shd w:val="clear" w:color="auto" w:fill="D9D9D9" w:themeFill="background1" w:themeFillShade="D9"/>
          </w:tcPr>
          <w:p w14:paraId="41662AA3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7" w:type="dxa"/>
          </w:tcPr>
          <w:p w14:paraId="077E7ABF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6" w:type="dxa"/>
          </w:tcPr>
          <w:p w14:paraId="1A37A876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64467DBF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7F530224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2E8625A7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1A760356" w14:textId="77777777" w:rsidTr="00C8341B">
        <w:trPr>
          <w:tblHeader/>
        </w:trPr>
        <w:tc>
          <w:tcPr>
            <w:tcW w:w="523" w:type="dxa"/>
            <w:shd w:val="clear" w:color="auto" w:fill="D9D9D9" w:themeFill="background1" w:themeFillShade="D9"/>
          </w:tcPr>
          <w:p w14:paraId="3E546D1D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7" w:type="dxa"/>
          </w:tcPr>
          <w:p w14:paraId="47EAB964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6" w:type="dxa"/>
          </w:tcPr>
          <w:p w14:paraId="12D71297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5FF0D57D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353B03D0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340E0F84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0D4623FB" w14:textId="77777777" w:rsidTr="00C8341B">
        <w:trPr>
          <w:tblHeader/>
        </w:trPr>
        <w:tc>
          <w:tcPr>
            <w:tcW w:w="523" w:type="dxa"/>
            <w:shd w:val="clear" w:color="auto" w:fill="D9D9D9" w:themeFill="background1" w:themeFillShade="D9"/>
          </w:tcPr>
          <w:p w14:paraId="3C6ABF8D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7" w:type="dxa"/>
          </w:tcPr>
          <w:p w14:paraId="66435EBC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6" w:type="dxa"/>
          </w:tcPr>
          <w:p w14:paraId="41963C52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3B94F074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5BD963BC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3DD41C15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39FC3A04" w14:textId="77777777" w:rsidTr="00C8341B">
        <w:trPr>
          <w:tblHeader/>
        </w:trPr>
        <w:tc>
          <w:tcPr>
            <w:tcW w:w="523" w:type="dxa"/>
            <w:shd w:val="clear" w:color="auto" w:fill="D9D9D9" w:themeFill="background1" w:themeFillShade="D9"/>
          </w:tcPr>
          <w:p w14:paraId="56DEF932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7" w:type="dxa"/>
          </w:tcPr>
          <w:p w14:paraId="430AE907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6" w:type="dxa"/>
          </w:tcPr>
          <w:p w14:paraId="149A80AC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0646F2C5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6ADC3074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1C3BB785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317B3F7A" w14:textId="77777777" w:rsidTr="00C8341B">
        <w:trPr>
          <w:tblHeader/>
        </w:trPr>
        <w:tc>
          <w:tcPr>
            <w:tcW w:w="523" w:type="dxa"/>
            <w:shd w:val="clear" w:color="auto" w:fill="D9D9D9" w:themeFill="background1" w:themeFillShade="D9"/>
          </w:tcPr>
          <w:p w14:paraId="1C4A76FC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7" w:type="dxa"/>
          </w:tcPr>
          <w:p w14:paraId="6FC3589E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6" w:type="dxa"/>
          </w:tcPr>
          <w:p w14:paraId="342B92A5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06A5977E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19B15E32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44775817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153CA581" w14:textId="77777777" w:rsidTr="00C8341B">
        <w:trPr>
          <w:tblHeader/>
        </w:trPr>
        <w:tc>
          <w:tcPr>
            <w:tcW w:w="523" w:type="dxa"/>
            <w:shd w:val="clear" w:color="auto" w:fill="D9D9D9" w:themeFill="background1" w:themeFillShade="D9"/>
          </w:tcPr>
          <w:p w14:paraId="603EEBFB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7" w:type="dxa"/>
          </w:tcPr>
          <w:p w14:paraId="68EFF305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6" w:type="dxa"/>
          </w:tcPr>
          <w:p w14:paraId="584AE3CD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4C121945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6D60582F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24240766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1A3874CE" w14:textId="77777777" w:rsidTr="00C8341B">
        <w:trPr>
          <w:tblHeader/>
        </w:trPr>
        <w:tc>
          <w:tcPr>
            <w:tcW w:w="523" w:type="dxa"/>
            <w:shd w:val="clear" w:color="auto" w:fill="D9D9D9" w:themeFill="background1" w:themeFillShade="D9"/>
          </w:tcPr>
          <w:p w14:paraId="52A60A59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7" w:type="dxa"/>
          </w:tcPr>
          <w:p w14:paraId="46E7D2EC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6" w:type="dxa"/>
          </w:tcPr>
          <w:p w14:paraId="4693725D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21973054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4025D87D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06EF0250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569FA355" w14:textId="77777777" w:rsidTr="00C8341B">
        <w:trPr>
          <w:tblHeader/>
        </w:trPr>
        <w:tc>
          <w:tcPr>
            <w:tcW w:w="523" w:type="dxa"/>
            <w:shd w:val="clear" w:color="auto" w:fill="D9D9D9" w:themeFill="background1" w:themeFillShade="D9"/>
          </w:tcPr>
          <w:p w14:paraId="02E5D017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7" w:type="dxa"/>
          </w:tcPr>
          <w:p w14:paraId="456CC03F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6" w:type="dxa"/>
          </w:tcPr>
          <w:p w14:paraId="78180C13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4D9427EB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47CC3551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00264131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1D64E73C" w14:textId="77777777" w:rsidTr="00C8341B">
        <w:trPr>
          <w:tblHeader/>
        </w:trPr>
        <w:tc>
          <w:tcPr>
            <w:tcW w:w="523" w:type="dxa"/>
            <w:shd w:val="clear" w:color="auto" w:fill="D9D9D9" w:themeFill="background1" w:themeFillShade="D9"/>
          </w:tcPr>
          <w:p w14:paraId="4549C600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7" w:type="dxa"/>
          </w:tcPr>
          <w:p w14:paraId="3A3DD939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6" w:type="dxa"/>
          </w:tcPr>
          <w:p w14:paraId="71C336C5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69192650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04DFC9EC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185203B5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3D8C9452" w14:textId="77777777" w:rsidTr="00C8341B">
        <w:trPr>
          <w:tblHeader/>
        </w:trPr>
        <w:tc>
          <w:tcPr>
            <w:tcW w:w="523" w:type="dxa"/>
            <w:shd w:val="clear" w:color="auto" w:fill="D9D9D9" w:themeFill="background1" w:themeFillShade="D9"/>
          </w:tcPr>
          <w:p w14:paraId="4307B047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7" w:type="dxa"/>
          </w:tcPr>
          <w:p w14:paraId="19027893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6" w:type="dxa"/>
          </w:tcPr>
          <w:p w14:paraId="0ED85EA5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1DB39F1C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0EEBAD5F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0266D1D5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3AADCBF6" w14:textId="77777777" w:rsidTr="00C8341B">
        <w:trPr>
          <w:tblHeader/>
        </w:trPr>
        <w:tc>
          <w:tcPr>
            <w:tcW w:w="523" w:type="dxa"/>
            <w:shd w:val="clear" w:color="auto" w:fill="D9D9D9" w:themeFill="background1" w:themeFillShade="D9"/>
          </w:tcPr>
          <w:p w14:paraId="5522F39E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7" w:type="dxa"/>
          </w:tcPr>
          <w:p w14:paraId="38E8DF79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6" w:type="dxa"/>
          </w:tcPr>
          <w:p w14:paraId="58D1EE16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08A7A6A0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22AFF96E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5400B85E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58A7753C" w14:textId="77777777" w:rsidTr="00C8341B">
        <w:trPr>
          <w:tblHeader/>
        </w:trPr>
        <w:tc>
          <w:tcPr>
            <w:tcW w:w="523" w:type="dxa"/>
            <w:shd w:val="clear" w:color="auto" w:fill="D9D9D9" w:themeFill="background1" w:themeFillShade="D9"/>
          </w:tcPr>
          <w:p w14:paraId="38765FBA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7" w:type="dxa"/>
          </w:tcPr>
          <w:p w14:paraId="304347BA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6" w:type="dxa"/>
          </w:tcPr>
          <w:p w14:paraId="2023664A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0917F5CF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773DC044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1705E824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385D59D5" w14:textId="77777777" w:rsidTr="00C8341B">
        <w:trPr>
          <w:tblHeader/>
        </w:trPr>
        <w:tc>
          <w:tcPr>
            <w:tcW w:w="523" w:type="dxa"/>
            <w:shd w:val="clear" w:color="auto" w:fill="D9D9D9" w:themeFill="background1" w:themeFillShade="D9"/>
          </w:tcPr>
          <w:p w14:paraId="2B495591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7" w:type="dxa"/>
          </w:tcPr>
          <w:p w14:paraId="37645C31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6" w:type="dxa"/>
          </w:tcPr>
          <w:p w14:paraId="20318657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26FB7679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17FCC2A5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56C400BE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6B9DAD1E" w14:textId="77777777" w:rsidTr="00C8341B">
        <w:trPr>
          <w:tblHeader/>
        </w:trPr>
        <w:tc>
          <w:tcPr>
            <w:tcW w:w="523" w:type="dxa"/>
            <w:shd w:val="clear" w:color="auto" w:fill="D9D9D9" w:themeFill="background1" w:themeFillShade="D9"/>
          </w:tcPr>
          <w:p w14:paraId="704C0DED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7" w:type="dxa"/>
          </w:tcPr>
          <w:p w14:paraId="30BF3D3A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6" w:type="dxa"/>
          </w:tcPr>
          <w:p w14:paraId="339CA4ED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1B6FDD2F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2D8519AF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66371E98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3CF18D76" w14:textId="77777777" w:rsidTr="00C8341B">
        <w:trPr>
          <w:tblHeader/>
        </w:trPr>
        <w:tc>
          <w:tcPr>
            <w:tcW w:w="523" w:type="dxa"/>
            <w:shd w:val="clear" w:color="auto" w:fill="D9D9D9" w:themeFill="background1" w:themeFillShade="D9"/>
          </w:tcPr>
          <w:p w14:paraId="1B075A6D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7" w:type="dxa"/>
          </w:tcPr>
          <w:p w14:paraId="0424CB43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6" w:type="dxa"/>
          </w:tcPr>
          <w:p w14:paraId="12967DA5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325ECE2D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7A1866C4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152B65EA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6BAA8BF4" w14:textId="77777777" w:rsidTr="00C8341B">
        <w:trPr>
          <w:tblHeader/>
        </w:trPr>
        <w:tc>
          <w:tcPr>
            <w:tcW w:w="523" w:type="dxa"/>
            <w:shd w:val="clear" w:color="auto" w:fill="D9D9D9" w:themeFill="background1" w:themeFillShade="D9"/>
          </w:tcPr>
          <w:p w14:paraId="38DEA603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7" w:type="dxa"/>
          </w:tcPr>
          <w:p w14:paraId="509396A9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6" w:type="dxa"/>
          </w:tcPr>
          <w:p w14:paraId="4907AC82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4671CC45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16B65321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6B9FC737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29DF02D0" w14:textId="77777777" w:rsidTr="00C8341B">
        <w:trPr>
          <w:tblHeader/>
        </w:trPr>
        <w:tc>
          <w:tcPr>
            <w:tcW w:w="523" w:type="dxa"/>
            <w:shd w:val="clear" w:color="auto" w:fill="D9D9D9" w:themeFill="background1" w:themeFillShade="D9"/>
          </w:tcPr>
          <w:p w14:paraId="044C3AC6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7" w:type="dxa"/>
          </w:tcPr>
          <w:p w14:paraId="7B776856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6" w:type="dxa"/>
          </w:tcPr>
          <w:p w14:paraId="2EEAA41A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7AA652D5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59C4A9F7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68B95AD8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4BB571A4" w14:textId="77777777" w:rsidTr="00C8341B">
        <w:trPr>
          <w:tblHeader/>
        </w:trPr>
        <w:tc>
          <w:tcPr>
            <w:tcW w:w="523" w:type="dxa"/>
            <w:shd w:val="clear" w:color="auto" w:fill="D9D9D9" w:themeFill="background1" w:themeFillShade="D9"/>
          </w:tcPr>
          <w:p w14:paraId="2B22F204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7" w:type="dxa"/>
          </w:tcPr>
          <w:p w14:paraId="76AB3F05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6" w:type="dxa"/>
          </w:tcPr>
          <w:p w14:paraId="229D8C2B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11171016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3CD0D3E4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325D98A3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380F4D7B" w14:textId="77777777" w:rsidTr="00C8341B">
        <w:trPr>
          <w:tblHeader/>
        </w:trPr>
        <w:tc>
          <w:tcPr>
            <w:tcW w:w="523" w:type="dxa"/>
            <w:shd w:val="clear" w:color="auto" w:fill="D9D9D9" w:themeFill="background1" w:themeFillShade="D9"/>
          </w:tcPr>
          <w:p w14:paraId="5B130251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7" w:type="dxa"/>
          </w:tcPr>
          <w:p w14:paraId="034CCE6C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6" w:type="dxa"/>
          </w:tcPr>
          <w:p w14:paraId="3497B56A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3B17757B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0E02D597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1DC8B688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50519854" w14:textId="77777777" w:rsidTr="00C8341B">
        <w:trPr>
          <w:tblHeader/>
        </w:trPr>
        <w:tc>
          <w:tcPr>
            <w:tcW w:w="523" w:type="dxa"/>
            <w:shd w:val="clear" w:color="auto" w:fill="D9D9D9" w:themeFill="background1" w:themeFillShade="D9"/>
          </w:tcPr>
          <w:p w14:paraId="5D9FE3A5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7" w:type="dxa"/>
          </w:tcPr>
          <w:p w14:paraId="59ED1EC9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6" w:type="dxa"/>
          </w:tcPr>
          <w:p w14:paraId="78C2E9CC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68901CB6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7BAA57A4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50F13380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49742DFF" w14:textId="77777777" w:rsidTr="00C8341B">
        <w:trPr>
          <w:tblHeader/>
        </w:trPr>
        <w:tc>
          <w:tcPr>
            <w:tcW w:w="523" w:type="dxa"/>
            <w:shd w:val="clear" w:color="auto" w:fill="D9D9D9" w:themeFill="background1" w:themeFillShade="D9"/>
          </w:tcPr>
          <w:p w14:paraId="65B5D750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7" w:type="dxa"/>
          </w:tcPr>
          <w:p w14:paraId="0C1209E2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6" w:type="dxa"/>
          </w:tcPr>
          <w:p w14:paraId="2B11D335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65E06341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6C4CADFF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54BBF35E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35227B4F" w14:textId="77777777" w:rsidTr="00C8341B">
        <w:trPr>
          <w:tblHeader/>
        </w:trPr>
        <w:tc>
          <w:tcPr>
            <w:tcW w:w="523" w:type="dxa"/>
            <w:shd w:val="clear" w:color="auto" w:fill="D9D9D9" w:themeFill="background1" w:themeFillShade="D9"/>
          </w:tcPr>
          <w:p w14:paraId="1197B464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7" w:type="dxa"/>
          </w:tcPr>
          <w:p w14:paraId="03F019CD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6" w:type="dxa"/>
          </w:tcPr>
          <w:p w14:paraId="2D1A8D2A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6EA646DE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7BF99ED7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324FA966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E4774" w:rsidRPr="00661BB8" w14:paraId="78A50282" w14:textId="77777777" w:rsidTr="00C8341B">
        <w:trPr>
          <w:tblHeader/>
        </w:trPr>
        <w:tc>
          <w:tcPr>
            <w:tcW w:w="523" w:type="dxa"/>
            <w:shd w:val="clear" w:color="auto" w:fill="D9D9D9" w:themeFill="background1" w:themeFillShade="D9"/>
          </w:tcPr>
          <w:p w14:paraId="2934CCDF" w14:textId="77777777" w:rsidR="002E4774" w:rsidRPr="00636EE1" w:rsidRDefault="002E4774" w:rsidP="00C8341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37" w:type="dxa"/>
          </w:tcPr>
          <w:p w14:paraId="69A45F80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636" w:type="dxa"/>
          </w:tcPr>
          <w:p w14:paraId="61F09F31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6" w:type="dxa"/>
          </w:tcPr>
          <w:p w14:paraId="67181801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60" w:type="dxa"/>
          </w:tcPr>
          <w:p w14:paraId="225DCC36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60" w:type="dxa"/>
          </w:tcPr>
          <w:p w14:paraId="036FF209" w14:textId="77777777" w:rsidR="002E4774" w:rsidRPr="00661BB8" w:rsidRDefault="002E4774" w:rsidP="00C83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</w:tbl>
    <w:p w14:paraId="0FC3599E" w14:textId="77777777" w:rsidR="002E4774" w:rsidRPr="002E4774" w:rsidRDefault="002E4774" w:rsidP="002E4774">
      <w:pPr>
        <w:tabs>
          <w:tab w:val="left" w:pos="910"/>
        </w:tabs>
      </w:pPr>
    </w:p>
    <w:sectPr w:rsidR="002E4774" w:rsidRPr="002E4774" w:rsidSect="002E4774">
      <w:headerReference w:type="default" r:id="rId8"/>
      <w:footerReference w:type="even" r:id="rId9"/>
      <w:footerReference w:type="default" r:id="rId10"/>
      <w:footerReference w:type="first" r:id="rId11"/>
      <w:pgSz w:w="16840" w:h="11907" w:orient="landscape" w:code="9"/>
      <w:pgMar w:top="1418" w:right="1985" w:bottom="1134" w:left="1418" w:header="851" w:footer="43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944EB" w14:textId="77777777" w:rsidR="00543DE8" w:rsidRDefault="00543DE8">
      <w:r>
        <w:separator/>
      </w:r>
    </w:p>
  </w:endnote>
  <w:endnote w:type="continuationSeparator" w:id="0">
    <w:p w14:paraId="041D0622" w14:textId="77777777" w:rsidR="00543DE8" w:rsidRDefault="00543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ource Sans Pro">
    <w:charset w:val="00"/>
    <w:family w:val="swiss"/>
    <w:pitch w:val="variable"/>
    <w:sig w:usb0="600002F7" w:usb1="02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rison Sans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Garrison ExtraBold Sans">
    <w:panose1 w:val="020B5300000000000000"/>
    <w:charset w:val="00"/>
    <w:family w:val="swiss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D2D3C" w14:textId="77777777" w:rsidR="000D6115" w:rsidRDefault="000D6115" w:rsidP="009E2C67">
    <w:pPr>
      <w:pStyle w:val="Fuzeile"/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39345D">
      <w:rPr>
        <w:noProof/>
      </w:rPr>
      <w:t>1</w:t>
    </w:r>
    <w:r>
      <w:fldChar w:fldCharType="end"/>
    </w:r>
  </w:p>
  <w:p w14:paraId="4EDD35E1" w14:textId="77777777" w:rsidR="000D6115" w:rsidRDefault="000D6115" w:rsidP="000D6115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574FA" w14:textId="407E4B66" w:rsidR="00ED1F7B" w:rsidRPr="002E4774" w:rsidRDefault="002E4774" w:rsidP="002E4774">
    <w:pPr>
      <w:autoSpaceDE w:val="0"/>
      <w:autoSpaceDN w:val="0"/>
      <w:adjustRightInd w:val="0"/>
      <w:jc w:val="center"/>
      <w:rPr>
        <w:rFonts w:ascii="Garrison Sans" w:hAnsi="Garrison Sans" w:cs="Arial"/>
        <w:bCs/>
        <w:sz w:val="16"/>
        <w:szCs w:val="14"/>
      </w:rPr>
    </w:pPr>
    <w:r w:rsidRPr="002E4774">
      <w:rPr>
        <w:rFonts w:ascii="Garrison Sans" w:hAnsi="Garrison Sans" w:cs="Arial"/>
        <w:bCs/>
        <w:sz w:val="16"/>
        <w:szCs w:val="14"/>
      </w:rPr>
      <w:t xml:space="preserve">Die hier erhobenen Daten werden zu Abrechnungszwecken (KJP NRW) und für statistische Auswertungen (Wirksamkeitsdialog NRW, Bundestatistik der Jugendhilfe) benötigt und </w:t>
    </w:r>
    <w:proofErr w:type="gramStart"/>
    <w:r w:rsidRPr="002E4774">
      <w:rPr>
        <w:rFonts w:ascii="Garrison Sans" w:hAnsi="Garrison Sans" w:cs="Arial"/>
        <w:bCs/>
        <w:sz w:val="16"/>
        <w:szCs w:val="14"/>
      </w:rPr>
      <w:t>zeitlich befristet</w:t>
    </w:r>
    <w:proofErr w:type="gramEnd"/>
    <w:r w:rsidRPr="002E4774">
      <w:rPr>
        <w:rFonts w:ascii="Garrison Sans" w:hAnsi="Garrison Sans" w:cs="Arial"/>
        <w:bCs/>
        <w:sz w:val="16"/>
        <w:szCs w:val="14"/>
      </w:rPr>
      <w:t xml:space="preserve"> gespeichert. Es erfolgt keine Weitergabe an unberechtigte Dritte. Mit dem Eintrag in die Teilnahmeliste akzeptieren die Eintragenden, dass die folgend Eintragenden ihre Daten lesen.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9FB5C" w14:textId="77777777" w:rsidR="00CA538B" w:rsidRPr="00CA538B" w:rsidRDefault="00CA538B" w:rsidP="0075113F">
    <w:pPr>
      <w:pStyle w:val="Fuzeile"/>
      <w:tabs>
        <w:tab w:val="clear" w:pos="4536"/>
        <w:tab w:val="clear" w:pos="9072"/>
      </w:tabs>
      <w:rPr>
        <w:rFonts w:ascii="Garrison Sans" w:hAnsi="Garrison Sans" w:cs="Arial"/>
        <w:sz w:val="16"/>
        <w:szCs w:val="16"/>
      </w:rPr>
    </w:pPr>
  </w:p>
  <w:p w14:paraId="674CC2F9" w14:textId="77777777" w:rsidR="00CA538B" w:rsidRPr="0075113F" w:rsidRDefault="0075113F" w:rsidP="0075113F">
    <w:pPr>
      <w:pStyle w:val="Fuzeile"/>
      <w:jc w:val="right"/>
      <w:rPr>
        <w:rFonts w:ascii="Garrison Sans" w:hAnsi="Garrison Sans"/>
        <w:sz w:val="16"/>
        <w:szCs w:val="16"/>
      </w:rPr>
    </w:pPr>
    <w:r w:rsidRPr="0075113F">
      <w:rPr>
        <w:rFonts w:ascii="Garrison Sans" w:hAnsi="Garrison Sans"/>
        <w:sz w:val="16"/>
        <w:szCs w:val="16"/>
      </w:rPr>
      <w:t xml:space="preserve">Seite </w:t>
    </w:r>
    <w:r w:rsidRPr="0075113F">
      <w:rPr>
        <w:rFonts w:ascii="Garrison Sans" w:hAnsi="Garrison Sans"/>
        <w:b/>
        <w:bCs/>
        <w:sz w:val="16"/>
        <w:szCs w:val="16"/>
      </w:rPr>
      <w:fldChar w:fldCharType="begin"/>
    </w:r>
    <w:r w:rsidRPr="0075113F">
      <w:rPr>
        <w:rFonts w:ascii="Garrison Sans" w:hAnsi="Garrison Sans"/>
        <w:b/>
        <w:bCs/>
        <w:sz w:val="16"/>
        <w:szCs w:val="16"/>
      </w:rPr>
      <w:instrText>PAGE</w:instrText>
    </w:r>
    <w:r w:rsidRPr="0075113F">
      <w:rPr>
        <w:rFonts w:ascii="Garrison Sans" w:hAnsi="Garrison Sans"/>
        <w:b/>
        <w:bCs/>
        <w:sz w:val="16"/>
        <w:szCs w:val="16"/>
      </w:rPr>
      <w:fldChar w:fldCharType="separate"/>
    </w:r>
    <w:r>
      <w:rPr>
        <w:rFonts w:ascii="Garrison Sans" w:hAnsi="Garrison Sans"/>
        <w:b/>
        <w:bCs/>
        <w:sz w:val="16"/>
        <w:szCs w:val="16"/>
      </w:rPr>
      <w:t>2</w:t>
    </w:r>
    <w:r w:rsidRPr="0075113F">
      <w:rPr>
        <w:rFonts w:ascii="Garrison Sans" w:hAnsi="Garrison Sans"/>
        <w:b/>
        <w:bCs/>
        <w:sz w:val="16"/>
        <w:szCs w:val="16"/>
      </w:rPr>
      <w:fldChar w:fldCharType="end"/>
    </w:r>
    <w:r w:rsidRPr="0075113F">
      <w:rPr>
        <w:rFonts w:ascii="Garrison Sans" w:hAnsi="Garrison Sans"/>
        <w:sz w:val="16"/>
        <w:szCs w:val="16"/>
      </w:rPr>
      <w:t xml:space="preserve"> von </w:t>
    </w:r>
    <w:r w:rsidRPr="0075113F">
      <w:rPr>
        <w:rFonts w:ascii="Garrison Sans" w:hAnsi="Garrison Sans"/>
        <w:b/>
        <w:bCs/>
        <w:sz w:val="16"/>
        <w:szCs w:val="16"/>
      </w:rPr>
      <w:fldChar w:fldCharType="begin"/>
    </w:r>
    <w:r w:rsidRPr="0075113F">
      <w:rPr>
        <w:rFonts w:ascii="Garrison Sans" w:hAnsi="Garrison Sans"/>
        <w:b/>
        <w:bCs/>
        <w:sz w:val="16"/>
        <w:szCs w:val="16"/>
      </w:rPr>
      <w:instrText>NUMPAGES</w:instrText>
    </w:r>
    <w:r w:rsidRPr="0075113F">
      <w:rPr>
        <w:rFonts w:ascii="Garrison Sans" w:hAnsi="Garrison Sans"/>
        <w:b/>
        <w:bCs/>
        <w:sz w:val="16"/>
        <w:szCs w:val="16"/>
      </w:rPr>
      <w:fldChar w:fldCharType="separate"/>
    </w:r>
    <w:r>
      <w:rPr>
        <w:rFonts w:ascii="Garrison Sans" w:hAnsi="Garrison Sans"/>
        <w:b/>
        <w:bCs/>
        <w:sz w:val="16"/>
        <w:szCs w:val="16"/>
      </w:rPr>
      <w:t>2</w:t>
    </w:r>
    <w:r w:rsidRPr="0075113F">
      <w:rPr>
        <w:rFonts w:ascii="Garrison Sans" w:hAnsi="Garrison Sans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4D94D" w14:textId="77777777" w:rsidR="00543DE8" w:rsidRDefault="00543DE8">
      <w:r>
        <w:separator/>
      </w:r>
    </w:p>
  </w:footnote>
  <w:footnote w:type="continuationSeparator" w:id="0">
    <w:p w14:paraId="54857437" w14:textId="77777777" w:rsidR="00543DE8" w:rsidRDefault="00543D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FF067" w14:textId="2FA06D46" w:rsidR="00F24808" w:rsidRPr="002E4774" w:rsidRDefault="004A1180" w:rsidP="002E4774">
    <w:pPr>
      <w:pStyle w:val="Flietext"/>
    </w:pPr>
    <w:r w:rsidRPr="002E4774">
      <w:rPr>
        <w:noProof/>
      </w:rPr>
      <w:drawing>
        <wp:anchor distT="0" distB="0" distL="114300" distR="114300" simplePos="0" relativeHeight="251657728" behindDoc="1" locked="0" layoutInCell="1" allowOverlap="1" wp14:anchorId="37161D3B" wp14:editId="13827182">
          <wp:simplePos x="0" y="0"/>
          <wp:positionH relativeFrom="column">
            <wp:posOffset>7904731</wp:posOffset>
          </wp:positionH>
          <wp:positionV relativeFrom="paragraph">
            <wp:posOffset>-306693</wp:posOffset>
          </wp:positionV>
          <wp:extent cx="1569720" cy="646430"/>
          <wp:effectExtent l="0" t="0" r="0" b="0"/>
          <wp:wrapNone/>
          <wp:docPr id="13" name="Bild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9720" cy="646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4774" w:rsidRPr="002E4774">
      <w:t>Seite 1 von __</w:t>
    </w:r>
    <w:r w:rsidR="00F24808" w:rsidRPr="002E477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43A1F"/>
    <w:multiLevelType w:val="hybridMultilevel"/>
    <w:tmpl w:val="82D49B40"/>
    <w:lvl w:ilvl="0" w:tplc="20FA9EA4">
      <w:numFmt w:val="bullet"/>
      <w:lvlText w:val="-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D6B40"/>
    <w:multiLevelType w:val="hybridMultilevel"/>
    <w:tmpl w:val="AC388D0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2A164B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BFC205F"/>
    <w:multiLevelType w:val="hybridMultilevel"/>
    <w:tmpl w:val="EEC21A80"/>
    <w:lvl w:ilvl="0" w:tplc="554E043C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077F0D"/>
    <w:multiLevelType w:val="hybridMultilevel"/>
    <w:tmpl w:val="6A8E34B6"/>
    <w:lvl w:ilvl="0" w:tplc="D0222FD6">
      <w:numFmt w:val="bullet"/>
      <w:lvlText w:val="-"/>
      <w:lvlJc w:val="left"/>
      <w:pPr>
        <w:ind w:left="720" w:hanging="360"/>
      </w:pPr>
      <w:rPr>
        <w:rFonts w:ascii="Source Sans Pro" w:eastAsia="Times New Roman" w:hAnsi="Source Sans Pro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A617BF"/>
    <w:multiLevelType w:val="hybridMultilevel"/>
    <w:tmpl w:val="252EABCE"/>
    <w:lvl w:ilvl="0" w:tplc="2EDAAD76">
      <w:start w:val="1"/>
      <w:numFmt w:val="bullet"/>
      <w:pStyle w:val="Auflistung1Eben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60FDCE">
      <w:start w:val="1"/>
      <w:numFmt w:val="bullet"/>
      <w:pStyle w:val="Auflistung2Ebene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427420">
      <w:start w:val="1"/>
      <w:numFmt w:val="bullet"/>
      <w:pStyle w:val="Auflistung3Eben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D36F3D"/>
    <w:multiLevelType w:val="hybridMultilevel"/>
    <w:tmpl w:val="854AE1D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C4824AC"/>
    <w:multiLevelType w:val="hybridMultilevel"/>
    <w:tmpl w:val="55AC2404"/>
    <w:lvl w:ilvl="0" w:tplc="4D6EDA38">
      <w:numFmt w:val="bullet"/>
      <w:lvlText w:val="-"/>
      <w:lvlJc w:val="left"/>
      <w:pPr>
        <w:ind w:left="408" w:hanging="360"/>
      </w:pPr>
      <w:rPr>
        <w:rFonts w:ascii="Source Sans Pro" w:eastAsia="Times New Roman" w:hAnsi="Source Sans Pro" w:cs="Arial" w:hint="default"/>
      </w:rPr>
    </w:lvl>
    <w:lvl w:ilvl="1" w:tplc="0407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8" w15:restartNumberingAfterBreak="0">
    <w:nsid w:val="4EF139D7"/>
    <w:multiLevelType w:val="hybridMultilevel"/>
    <w:tmpl w:val="1970631C"/>
    <w:lvl w:ilvl="0" w:tplc="6982FC56">
      <w:numFmt w:val="bullet"/>
      <w:lvlText w:val="-"/>
      <w:lvlJc w:val="left"/>
      <w:pPr>
        <w:ind w:left="720" w:hanging="360"/>
      </w:pPr>
      <w:rPr>
        <w:rFonts w:ascii="Source Sans Pro" w:eastAsia="Times New Roman" w:hAnsi="Source Sans Pro" w:cs="Arial" w:hint="default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2288560">
    <w:abstractNumId w:val="2"/>
  </w:num>
  <w:num w:numId="2" w16cid:durableId="344524470">
    <w:abstractNumId w:val="6"/>
  </w:num>
  <w:num w:numId="3" w16cid:durableId="474374438">
    <w:abstractNumId w:val="0"/>
  </w:num>
  <w:num w:numId="4" w16cid:durableId="798383046">
    <w:abstractNumId w:val="8"/>
  </w:num>
  <w:num w:numId="5" w16cid:durableId="2114399286">
    <w:abstractNumId w:val="3"/>
  </w:num>
  <w:num w:numId="6" w16cid:durableId="1276257894">
    <w:abstractNumId w:val="4"/>
  </w:num>
  <w:num w:numId="7" w16cid:durableId="1362047150">
    <w:abstractNumId w:val="7"/>
  </w:num>
  <w:num w:numId="8" w16cid:durableId="838734829">
    <w:abstractNumId w:val="5"/>
  </w:num>
  <w:num w:numId="9" w16cid:durableId="19451152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14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bDoc" w:val=" 1"/>
    <w:docVar w:name="cbGoto" w:val=" 2"/>
    <w:docVar w:name="cbIns" w:val=" 2"/>
    <w:docVar w:name="dlbSymBar" w:val="Adress PLUS"/>
    <w:docVar w:name="tbSymPos" w:val=" 2"/>
  </w:docVars>
  <w:rsids>
    <w:rsidRoot w:val="002E4774"/>
    <w:rsid w:val="0000065C"/>
    <w:rsid w:val="000037D7"/>
    <w:rsid w:val="000050E7"/>
    <w:rsid w:val="00022676"/>
    <w:rsid w:val="0003116B"/>
    <w:rsid w:val="00052C95"/>
    <w:rsid w:val="00052DAD"/>
    <w:rsid w:val="000550EE"/>
    <w:rsid w:val="000915DC"/>
    <w:rsid w:val="000A027D"/>
    <w:rsid w:val="000A2E51"/>
    <w:rsid w:val="000A3C60"/>
    <w:rsid w:val="000D6115"/>
    <w:rsid w:val="000D694C"/>
    <w:rsid w:val="000E0C92"/>
    <w:rsid w:val="0010636C"/>
    <w:rsid w:val="001166FD"/>
    <w:rsid w:val="00126691"/>
    <w:rsid w:val="001356D0"/>
    <w:rsid w:val="00145678"/>
    <w:rsid w:val="001564EA"/>
    <w:rsid w:val="00165702"/>
    <w:rsid w:val="00170DD5"/>
    <w:rsid w:val="0017690A"/>
    <w:rsid w:val="001811DB"/>
    <w:rsid w:val="00186200"/>
    <w:rsid w:val="00193BD6"/>
    <w:rsid w:val="00197A1A"/>
    <w:rsid w:val="001A18E2"/>
    <w:rsid w:val="001A1C25"/>
    <w:rsid w:val="001A701F"/>
    <w:rsid w:val="001B244A"/>
    <w:rsid w:val="001C121B"/>
    <w:rsid w:val="001D5667"/>
    <w:rsid w:val="001F22EB"/>
    <w:rsid w:val="00205D35"/>
    <w:rsid w:val="002210B0"/>
    <w:rsid w:val="0023685B"/>
    <w:rsid w:val="00237DDD"/>
    <w:rsid w:val="00237FB9"/>
    <w:rsid w:val="0024571B"/>
    <w:rsid w:val="00256C10"/>
    <w:rsid w:val="0026184C"/>
    <w:rsid w:val="00285B8A"/>
    <w:rsid w:val="002A0D58"/>
    <w:rsid w:val="002A4AEE"/>
    <w:rsid w:val="002C33F2"/>
    <w:rsid w:val="002C3E11"/>
    <w:rsid w:val="002E4774"/>
    <w:rsid w:val="002F6840"/>
    <w:rsid w:val="003047DA"/>
    <w:rsid w:val="0031452B"/>
    <w:rsid w:val="00315CE7"/>
    <w:rsid w:val="00330EF4"/>
    <w:rsid w:val="003527EB"/>
    <w:rsid w:val="00380BEE"/>
    <w:rsid w:val="003856A2"/>
    <w:rsid w:val="0039345D"/>
    <w:rsid w:val="003A3D47"/>
    <w:rsid w:val="003B2989"/>
    <w:rsid w:val="003B41B6"/>
    <w:rsid w:val="003B7101"/>
    <w:rsid w:val="003D25CC"/>
    <w:rsid w:val="00403BD3"/>
    <w:rsid w:val="00404DC1"/>
    <w:rsid w:val="004104D5"/>
    <w:rsid w:val="0041428D"/>
    <w:rsid w:val="0043583D"/>
    <w:rsid w:val="00441827"/>
    <w:rsid w:val="004604A7"/>
    <w:rsid w:val="00463B74"/>
    <w:rsid w:val="004706B7"/>
    <w:rsid w:val="00476F5B"/>
    <w:rsid w:val="00480536"/>
    <w:rsid w:val="00482BCA"/>
    <w:rsid w:val="004905AB"/>
    <w:rsid w:val="00497ED2"/>
    <w:rsid w:val="004A1180"/>
    <w:rsid w:val="004A5B57"/>
    <w:rsid w:val="004D4A3E"/>
    <w:rsid w:val="004F57D8"/>
    <w:rsid w:val="004F7511"/>
    <w:rsid w:val="005101DF"/>
    <w:rsid w:val="00512748"/>
    <w:rsid w:val="0051602F"/>
    <w:rsid w:val="00523A93"/>
    <w:rsid w:val="005364CB"/>
    <w:rsid w:val="00543DE8"/>
    <w:rsid w:val="00556B6A"/>
    <w:rsid w:val="00565C3E"/>
    <w:rsid w:val="00570E10"/>
    <w:rsid w:val="005816A1"/>
    <w:rsid w:val="00583259"/>
    <w:rsid w:val="005836A2"/>
    <w:rsid w:val="0059690A"/>
    <w:rsid w:val="005A1E48"/>
    <w:rsid w:val="005A36CE"/>
    <w:rsid w:val="005B3FC2"/>
    <w:rsid w:val="005B471A"/>
    <w:rsid w:val="005C0AE3"/>
    <w:rsid w:val="005E72CD"/>
    <w:rsid w:val="00602227"/>
    <w:rsid w:val="00607955"/>
    <w:rsid w:val="00621506"/>
    <w:rsid w:val="00636FDE"/>
    <w:rsid w:val="00637A9A"/>
    <w:rsid w:val="006544A9"/>
    <w:rsid w:val="006656A0"/>
    <w:rsid w:val="00680CA4"/>
    <w:rsid w:val="00692370"/>
    <w:rsid w:val="00692F01"/>
    <w:rsid w:val="006950C0"/>
    <w:rsid w:val="006A068F"/>
    <w:rsid w:val="006A4C80"/>
    <w:rsid w:val="006E2A26"/>
    <w:rsid w:val="006E4040"/>
    <w:rsid w:val="00703EFF"/>
    <w:rsid w:val="007076FA"/>
    <w:rsid w:val="007114A5"/>
    <w:rsid w:val="00725051"/>
    <w:rsid w:val="00737533"/>
    <w:rsid w:val="007402B8"/>
    <w:rsid w:val="00742A5E"/>
    <w:rsid w:val="0075113F"/>
    <w:rsid w:val="00755F77"/>
    <w:rsid w:val="007578F0"/>
    <w:rsid w:val="0076226A"/>
    <w:rsid w:val="00774445"/>
    <w:rsid w:val="00783C78"/>
    <w:rsid w:val="00784F07"/>
    <w:rsid w:val="00791FF6"/>
    <w:rsid w:val="00797A30"/>
    <w:rsid w:val="007D0ECF"/>
    <w:rsid w:val="007E192A"/>
    <w:rsid w:val="007F1402"/>
    <w:rsid w:val="007F6D88"/>
    <w:rsid w:val="007F770C"/>
    <w:rsid w:val="00812416"/>
    <w:rsid w:val="00812C8D"/>
    <w:rsid w:val="0083296F"/>
    <w:rsid w:val="00864F04"/>
    <w:rsid w:val="00882843"/>
    <w:rsid w:val="00894909"/>
    <w:rsid w:val="008950E2"/>
    <w:rsid w:val="008A5B0E"/>
    <w:rsid w:val="008D0E3F"/>
    <w:rsid w:val="008D5C69"/>
    <w:rsid w:val="008F0733"/>
    <w:rsid w:val="00912042"/>
    <w:rsid w:val="00913F4C"/>
    <w:rsid w:val="009179DF"/>
    <w:rsid w:val="00923D00"/>
    <w:rsid w:val="00942158"/>
    <w:rsid w:val="00971B43"/>
    <w:rsid w:val="00984A66"/>
    <w:rsid w:val="00992EE2"/>
    <w:rsid w:val="009939C8"/>
    <w:rsid w:val="009C134D"/>
    <w:rsid w:val="009D2037"/>
    <w:rsid w:val="009E2C67"/>
    <w:rsid w:val="009E7E8D"/>
    <w:rsid w:val="00A04DE9"/>
    <w:rsid w:val="00A072F6"/>
    <w:rsid w:val="00A306E3"/>
    <w:rsid w:val="00A46D5E"/>
    <w:rsid w:val="00A51317"/>
    <w:rsid w:val="00A52A1C"/>
    <w:rsid w:val="00A550D7"/>
    <w:rsid w:val="00A6504D"/>
    <w:rsid w:val="00A746A1"/>
    <w:rsid w:val="00A80E41"/>
    <w:rsid w:val="00A92D19"/>
    <w:rsid w:val="00A96D06"/>
    <w:rsid w:val="00AC0A87"/>
    <w:rsid w:val="00AC38BC"/>
    <w:rsid w:val="00AC678C"/>
    <w:rsid w:val="00AD64F3"/>
    <w:rsid w:val="00B031E1"/>
    <w:rsid w:val="00B04ACE"/>
    <w:rsid w:val="00B12B42"/>
    <w:rsid w:val="00B2614E"/>
    <w:rsid w:val="00B33581"/>
    <w:rsid w:val="00B40A4A"/>
    <w:rsid w:val="00B61839"/>
    <w:rsid w:val="00B80A0B"/>
    <w:rsid w:val="00BB4C39"/>
    <w:rsid w:val="00BB4E67"/>
    <w:rsid w:val="00BB6A69"/>
    <w:rsid w:val="00BD06DA"/>
    <w:rsid w:val="00BD53D3"/>
    <w:rsid w:val="00BF275E"/>
    <w:rsid w:val="00C0565A"/>
    <w:rsid w:val="00C07B31"/>
    <w:rsid w:val="00C16AC9"/>
    <w:rsid w:val="00C24436"/>
    <w:rsid w:val="00C31FA3"/>
    <w:rsid w:val="00C708E9"/>
    <w:rsid w:val="00CA3350"/>
    <w:rsid w:val="00CA5304"/>
    <w:rsid w:val="00CA538B"/>
    <w:rsid w:val="00CB700C"/>
    <w:rsid w:val="00CC2BFB"/>
    <w:rsid w:val="00CC7E31"/>
    <w:rsid w:val="00CE06F9"/>
    <w:rsid w:val="00CE3C19"/>
    <w:rsid w:val="00CE4AF8"/>
    <w:rsid w:val="00CE5309"/>
    <w:rsid w:val="00D0275B"/>
    <w:rsid w:val="00D0394E"/>
    <w:rsid w:val="00D22A7A"/>
    <w:rsid w:val="00D33498"/>
    <w:rsid w:val="00D462DA"/>
    <w:rsid w:val="00D54D88"/>
    <w:rsid w:val="00D64C5D"/>
    <w:rsid w:val="00D6505F"/>
    <w:rsid w:val="00D66F55"/>
    <w:rsid w:val="00D67A38"/>
    <w:rsid w:val="00D81362"/>
    <w:rsid w:val="00D872A2"/>
    <w:rsid w:val="00DA7575"/>
    <w:rsid w:val="00DA7993"/>
    <w:rsid w:val="00DB69CB"/>
    <w:rsid w:val="00DB792E"/>
    <w:rsid w:val="00DF5BB2"/>
    <w:rsid w:val="00E00D96"/>
    <w:rsid w:val="00E0743A"/>
    <w:rsid w:val="00E111E5"/>
    <w:rsid w:val="00E21256"/>
    <w:rsid w:val="00E2287D"/>
    <w:rsid w:val="00E24F55"/>
    <w:rsid w:val="00E47FE1"/>
    <w:rsid w:val="00E5354F"/>
    <w:rsid w:val="00E82B8E"/>
    <w:rsid w:val="00E85659"/>
    <w:rsid w:val="00E93F7F"/>
    <w:rsid w:val="00EA17AE"/>
    <w:rsid w:val="00EA2C75"/>
    <w:rsid w:val="00EB6D4A"/>
    <w:rsid w:val="00EC2CC7"/>
    <w:rsid w:val="00ED1F7B"/>
    <w:rsid w:val="00ED49A7"/>
    <w:rsid w:val="00EF4E8C"/>
    <w:rsid w:val="00F21238"/>
    <w:rsid w:val="00F24808"/>
    <w:rsid w:val="00F253BE"/>
    <w:rsid w:val="00F44F8C"/>
    <w:rsid w:val="00F52799"/>
    <w:rsid w:val="00F57EEE"/>
    <w:rsid w:val="00F612BF"/>
    <w:rsid w:val="00F617BB"/>
    <w:rsid w:val="00F8117A"/>
    <w:rsid w:val="00F81CAA"/>
    <w:rsid w:val="00F97884"/>
    <w:rsid w:val="00FB7EE7"/>
    <w:rsid w:val="00FD62E4"/>
    <w:rsid w:val="00FE3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594D1F"/>
  <w15:chartTrackingRefBased/>
  <w15:docId w15:val="{22D2B3DB-D50E-40C5-8100-912B88D58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10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rPr>
      <w:sz w:val="24"/>
    </w:rPr>
  </w:style>
  <w:style w:type="paragraph" w:styleId="berschrift2">
    <w:name w:val="heading 2"/>
    <w:basedOn w:val="Standard"/>
    <w:next w:val="Standard"/>
    <w:rsid w:val="00CB700C"/>
    <w:pPr>
      <w:keepNext/>
      <w:jc w:val="center"/>
      <w:outlineLvl w:val="1"/>
    </w:pPr>
  </w:style>
  <w:style w:type="paragraph" w:styleId="berschrift6">
    <w:name w:val="heading 6"/>
    <w:basedOn w:val="Standard"/>
    <w:next w:val="Standard"/>
    <w:rsid w:val="00CB700C"/>
    <w:pPr>
      <w:keepNext/>
      <w:jc w:val="center"/>
      <w:outlineLvl w:val="5"/>
    </w:pPr>
    <w:rPr>
      <w:rFonts w:ascii="Arial" w:hAnsi="Arial"/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A6504D"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link w:val="FuzeileZchn"/>
    <w:uiPriority w:val="99"/>
    <w:rsid w:val="00ED1F7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A80E41"/>
    <w:rPr>
      <w:sz w:val="24"/>
    </w:rPr>
  </w:style>
  <w:style w:type="table" w:styleId="Tabellenraster">
    <w:name w:val="Table Grid"/>
    <w:basedOn w:val="NormaleTabelle"/>
    <w:uiPriority w:val="39"/>
    <w:rsid w:val="007114A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uiPriority w:val="99"/>
    <w:semiHidden/>
    <w:unhideWhenUsed/>
    <w:rsid w:val="00165702"/>
    <w:rPr>
      <w:color w:val="605E5C"/>
      <w:shd w:val="clear" w:color="auto" w:fill="E1DFDD"/>
    </w:rPr>
  </w:style>
  <w:style w:type="paragraph" w:customStyle="1" w:styleId="Flietext">
    <w:name w:val="Fließtext"/>
    <w:basedOn w:val="Standard"/>
    <w:link w:val="FlietextZchn"/>
    <w:qFormat/>
    <w:rsid w:val="008D5C69"/>
    <w:pPr>
      <w:spacing w:before="120" w:after="120"/>
      <w:jc w:val="both"/>
    </w:pPr>
    <w:rPr>
      <w:rFonts w:ascii="Garrison Sans" w:hAnsi="Garrison Sans" w:cs="Tahoma"/>
      <w:szCs w:val="24"/>
    </w:rPr>
  </w:style>
  <w:style w:type="character" w:customStyle="1" w:styleId="FlietextZchn">
    <w:name w:val="Fließtext Zchn"/>
    <w:link w:val="Flietext"/>
    <w:rsid w:val="008D5C69"/>
    <w:rPr>
      <w:rFonts w:ascii="Garrison Sans" w:hAnsi="Garrison Sans" w:cs="Tahoma"/>
      <w:sz w:val="24"/>
      <w:szCs w:val="24"/>
    </w:rPr>
  </w:style>
  <w:style w:type="paragraph" w:customStyle="1" w:styleId="berschrift1">
    <w:name w:val="Überschrift1"/>
    <w:basedOn w:val="Standard"/>
    <w:link w:val="berschrift1Zchn"/>
    <w:qFormat/>
    <w:rsid w:val="008D5C69"/>
    <w:pPr>
      <w:spacing w:after="240"/>
    </w:pPr>
    <w:rPr>
      <w:rFonts w:ascii="Garrison ExtraBold Sans" w:hAnsi="Garrison ExtraBold Sans" w:cs="Tahoma"/>
      <w:b/>
      <w:bCs/>
      <w:szCs w:val="24"/>
    </w:rPr>
  </w:style>
  <w:style w:type="character" w:customStyle="1" w:styleId="berschrift1Zchn">
    <w:name w:val="Überschrift1 Zchn"/>
    <w:link w:val="berschrift1"/>
    <w:rsid w:val="008D5C69"/>
    <w:rPr>
      <w:rFonts w:ascii="Garrison ExtraBold Sans" w:hAnsi="Garrison ExtraBold Sans" w:cs="Tahoma"/>
      <w:b/>
      <w:bCs/>
      <w:sz w:val="24"/>
      <w:szCs w:val="24"/>
    </w:rPr>
  </w:style>
  <w:style w:type="paragraph" w:customStyle="1" w:styleId="berschrift20">
    <w:name w:val="Überschrift2"/>
    <w:basedOn w:val="berschrift1"/>
    <w:link w:val="berschrift2Zchn"/>
    <w:qFormat/>
    <w:rsid w:val="008D5C69"/>
    <w:pPr>
      <w:spacing w:after="120"/>
    </w:pPr>
    <w:rPr>
      <w:rFonts w:ascii="Garrison Sans" w:hAnsi="Garrison Sans"/>
    </w:rPr>
  </w:style>
  <w:style w:type="character" w:customStyle="1" w:styleId="berschrift2Zchn">
    <w:name w:val="Überschrift2 Zchn"/>
    <w:link w:val="berschrift20"/>
    <w:rsid w:val="008D5C69"/>
    <w:rPr>
      <w:rFonts w:ascii="Garrison Sans" w:hAnsi="Garrison Sans" w:cs="Tahoma"/>
      <w:b/>
      <w:bCs/>
      <w:sz w:val="24"/>
      <w:szCs w:val="24"/>
    </w:rPr>
  </w:style>
  <w:style w:type="paragraph" w:customStyle="1" w:styleId="Auflistung1Ebene">
    <w:name w:val="Auflistung 1 Ebene"/>
    <w:basedOn w:val="Flietext"/>
    <w:link w:val="Auflistung1EbeneZchn"/>
    <w:qFormat/>
    <w:rsid w:val="008D5C69"/>
    <w:pPr>
      <w:numPr>
        <w:numId w:val="8"/>
      </w:numPr>
      <w:spacing w:before="0" w:after="0"/>
    </w:pPr>
  </w:style>
  <w:style w:type="character" w:customStyle="1" w:styleId="Auflistung1EbeneZchn">
    <w:name w:val="Auflistung 1 Ebene Zchn"/>
    <w:basedOn w:val="FlietextZchn"/>
    <w:link w:val="Auflistung1Ebene"/>
    <w:rsid w:val="008D5C69"/>
    <w:rPr>
      <w:rFonts w:ascii="Garrison Sans" w:hAnsi="Garrison Sans" w:cs="Tahoma"/>
      <w:sz w:val="24"/>
      <w:szCs w:val="24"/>
    </w:rPr>
  </w:style>
  <w:style w:type="paragraph" w:customStyle="1" w:styleId="Auflistung2Ebene">
    <w:name w:val="Auflistung 2 Ebene"/>
    <w:basedOn w:val="Auflistung1Ebene"/>
    <w:link w:val="Auflistung2EbeneZchn"/>
    <w:qFormat/>
    <w:rsid w:val="008D5C69"/>
    <w:pPr>
      <w:numPr>
        <w:ilvl w:val="1"/>
      </w:numPr>
    </w:pPr>
  </w:style>
  <w:style w:type="character" w:customStyle="1" w:styleId="Auflistung2EbeneZchn">
    <w:name w:val="Auflistung 2 Ebene Zchn"/>
    <w:basedOn w:val="Auflistung1EbeneZchn"/>
    <w:link w:val="Auflistung2Ebene"/>
    <w:rsid w:val="008D5C69"/>
    <w:rPr>
      <w:rFonts w:ascii="Garrison Sans" w:hAnsi="Garrison Sans" w:cs="Tahoma"/>
      <w:sz w:val="24"/>
      <w:szCs w:val="24"/>
    </w:rPr>
  </w:style>
  <w:style w:type="paragraph" w:customStyle="1" w:styleId="Auflistung3Ebene">
    <w:name w:val="Auflistung 3 Ebene"/>
    <w:basedOn w:val="Auflistung2Ebene"/>
    <w:link w:val="Auflistung3EbeneZchn"/>
    <w:qFormat/>
    <w:rsid w:val="008D5C69"/>
    <w:pPr>
      <w:numPr>
        <w:ilvl w:val="2"/>
      </w:numPr>
    </w:pPr>
  </w:style>
  <w:style w:type="character" w:customStyle="1" w:styleId="Auflistung3EbeneZchn">
    <w:name w:val="Auflistung 3 Ebene Zchn"/>
    <w:basedOn w:val="Auflistung2EbeneZchn"/>
    <w:link w:val="Auflistung3Ebene"/>
    <w:rsid w:val="008D5C69"/>
    <w:rPr>
      <w:rFonts w:ascii="Garrison Sans" w:hAnsi="Garrison Sans" w:cs="Tahoma"/>
      <w:sz w:val="24"/>
      <w:szCs w:val="24"/>
    </w:rPr>
  </w:style>
  <w:style w:type="paragraph" w:customStyle="1" w:styleId="Headline">
    <w:name w:val="Headline"/>
    <w:basedOn w:val="berschrift1"/>
    <w:link w:val="HeadlineZchn"/>
    <w:qFormat/>
    <w:rsid w:val="008D5C6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character" w:customStyle="1" w:styleId="HeadlineZchn">
    <w:name w:val="Headline Zchn"/>
    <w:basedOn w:val="berschrift1Zchn"/>
    <w:link w:val="Headline"/>
    <w:rsid w:val="008D5C69"/>
    <w:rPr>
      <w:rFonts w:ascii="Garrison ExtraBold Sans" w:hAnsi="Garrison ExtraBold Sans" w:cs="Tahoma"/>
      <w:b/>
      <w:bCs/>
      <w:sz w:val="24"/>
      <w:szCs w:val="24"/>
    </w:rPr>
  </w:style>
  <w:style w:type="paragraph" w:styleId="Kopfzeile">
    <w:name w:val="header"/>
    <w:basedOn w:val="Standard"/>
    <w:link w:val="KopfzeileZchn"/>
    <w:rsid w:val="002E477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2E4774"/>
    <w:rPr>
      <w:sz w:val="24"/>
    </w:rPr>
  </w:style>
  <w:style w:type="paragraph" w:styleId="Listenabsatz">
    <w:name w:val="List Paragraph"/>
    <w:basedOn w:val="Standard"/>
    <w:uiPriority w:val="34"/>
    <w:qFormat/>
    <w:rsid w:val="002E477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70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57341">
          <w:marLeft w:val="-9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13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69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26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kramer\OneDrive%20-%20Katholische%20Landjugendbewegung%20im%20Bistum%20M&#252;nster%20e.V\%23000_Vorlage_Dokumente\002_Office\allgemeine_Dokumentvorlage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F0FD0-595B-4FFC-BBDD-9AD88035A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allgemeine_Dokumentvorlage.dotx</Template>
  <TotalTime>0</TotalTime>
  <Pages>5</Pages>
  <Words>186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Bescheinigung Miriam Kleinhans</vt:lpstr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</dc:title>
  <dc:subject/>
  <dc:creator>Lars Kramer | KLJB Münster</dc:creator>
  <cp:keywords/>
  <cp:lastModifiedBy>Lars Kramer | KLJB Münster</cp:lastModifiedBy>
  <cp:revision>1</cp:revision>
  <cp:lastPrinted>2026-06-15T13:42:00Z</cp:lastPrinted>
  <dcterms:created xsi:type="dcterms:W3CDTF">2026-07-16T09:41:00Z</dcterms:created>
  <dcterms:modified xsi:type="dcterms:W3CDTF">2026-07-16T09:49:00Z</dcterms:modified>
</cp:coreProperties>
</file>