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37C29" w14:textId="77777777" w:rsidR="008D0809" w:rsidRPr="003B42A6" w:rsidRDefault="008D0809" w:rsidP="008D0809">
      <w:pPr>
        <w:pStyle w:val="Headline"/>
      </w:pPr>
      <w:r w:rsidRPr="003B42A6">
        <w:t>Kassenübergabeprotokoll</w:t>
      </w:r>
    </w:p>
    <w:p w14:paraId="798EE7AA" w14:textId="1CF6D969" w:rsidR="008D0809" w:rsidRDefault="008D0809" w:rsidP="008218C7">
      <w:pPr>
        <w:pStyle w:val="Flietext"/>
      </w:pPr>
      <w:r>
        <w:t xml:space="preserve">Am </w:t>
      </w:r>
      <w:r w:rsidRPr="00CB0DB3">
        <w:rPr>
          <w:highlight w:val="yellow"/>
        </w:rPr>
        <w:t>_</w:t>
      </w:r>
      <w:proofErr w:type="gramStart"/>
      <w:r w:rsidRPr="00CB0DB3">
        <w:rPr>
          <w:highlight w:val="yellow"/>
        </w:rPr>
        <w:t>_.__._</w:t>
      </w:r>
      <w:proofErr w:type="gramEnd"/>
      <w:r w:rsidRPr="00CB0DB3">
        <w:rPr>
          <w:highlight w:val="yellow"/>
        </w:rPr>
        <w:t xml:space="preserve">___ </w:t>
      </w:r>
      <w:r>
        <w:t xml:space="preserve">wurden unten aufgelistete Konten, Kassen, Unterlagen und Gegenstände der KLJB </w:t>
      </w:r>
      <w:r w:rsidRPr="00CB0DB3">
        <w:rPr>
          <w:highlight w:val="yellow"/>
        </w:rPr>
        <w:t xml:space="preserve">_____________ </w:t>
      </w:r>
      <w:r>
        <w:t xml:space="preserve">  </w:t>
      </w:r>
      <w:r w:rsidRPr="003B42A6">
        <w:rPr>
          <w:highlight w:val="yellow"/>
        </w:rPr>
        <w:t>den/die</w:t>
      </w:r>
      <w:r>
        <w:t xml:space="preserve"> auf Mitgliederversammlung vom </w:t>
      </w:r>
      <w:r w:rsidRPr="00CB0DB3">
        <w:rPr>
          <w:highlight w:val="yellow"/>
        </w:rPr>
        <w:t>_</w:t>
      </w:r>
      <w:proofErr w:type="gramStart"/>
      <w:r w:rsidRPr="00CB0DB3">
        <w:rPr>
          <w:highlight w:val="yellow"/>
        </w:rPr>
        <w:t>_.__._</w:t>
      </w:r>
      <w:proofErr w:type="gramEnd"/>
      <w:r w:rsidRPr="00CB0DB3">
        <w:rPr>
          <w:highlight w:val="yellow"/>
        </w:rPr>
        <w:t>____</w:t>
      </w:r>
      <w:r>
        <w:t xml:space="preserve"> gewählten neuen Kassierer</w:t>
      </w:r>
      <w:r w:rsidR="008218C7">
        <w:t>*innen</w:t>
      </w:r>
      <w:r>
        <w:t xml:space="preserve"> übergeben. </w:t>
      </w:r>
    </w:p>
    <w:p w14:paraId="7A5A5C7D" w14:textId="77777777" w:rsidR="008D0809" w:rsidRDefault="008D0809" w:rsidP="008218C7">
      <w:pPr>
        <w:pStyle w:val="berschrift1"/>
      </w:pPr>
      <w:r>
        <w:t>Zuständigkeiten</w:t>
      </w:r>
    </w:p>
    <w:p w14:paraId="779B31CD" w14:textId="77777777" w:rsidR="008D0809" w:rsidRDefault="008D0809" w:rsidP="008218C7">
      <w:pPr>
        <w:pStyle w:val="Flietext"/>
      </w:pPr>
      <w:r>
        <w:t xml:space="preserve">Bis zur Übergabe zuständig: </w:t>
      </w:r>
      <w:r w:rsidRPr="003B42A6">
        <w:rPr>
          <w:highlight w:val="yellow"/>
        </w:rPr>
        <w:t>Name, Adresse</w:t>
      </w:r>
    </w:p>
    <w:p w14:paraId="7F73B137" w14:textId="185EBDE8" w:rsidR="008D0809" w:rsidRDefault="008D0809" w:rsidP="008218C7">
      <w:pPr>
        <w:pStyle w:val="Flietext"/>
      </w:pPr>
      <w:r>
        <w:t xml:space="preserve">Neue Zuständigkeit: </w:t>
      </w:r>
      <w:r w:rsidRPr="003B42A6">
        <w:rPr>
          <w:highlight w:val="yellow"/>
        </w:rPr>
        <w:t>Name, Adress</w:t>
      </w:r>
      <w:r w:rsidR="008218C7">
        <w:t>e</w:t>
      </w:r>
    </w:p>
    <w:p w14:paraId="219DFA61" w14:textId="77777777" w:rsidR="008218C7" w:rsidRDefault="008218C7" w:rsidP="008218C7">
      <w:pPr>
        <w:pStyle w:val="Flietext"/>
      </w:pPr>
    </w:p>
    <w:p w14:paraId="14628F02" w14:textId="77777777" w:rsidR="008D0809" w:rsidRDefault="008D0809" w:rsidP="008218C7">
      <w:pPr>
        <w:pStyle w:val="berschrift1"/>
      </w:pPr>
      <w:r>
        <w:t>Übergabe des laufenden Girokontos</w:t>
      </w:r>
    </w:p>
    <w:p w14:paraId="2414F54D" w14:textId="77777777" w:rsidR="008D0809" w:rsidRPr="001533BC" w:rsidRDefault="008D0809" w:rsidP="008218C7">
      <w:pPr>
        <w:pStyle w:val="Flietext"/>
        <w:spacing w:before="0" w:after="0"/>
      </w:pPr>
      <w:r w:rsidRPr="001533BC">
        <w:t>Kreditinstitut:</w:t>
      </w:r>
      <w:r>
        <w:t xml:space="preserve"> </w:t>
      </w:r>
      <w:r w:rsidRPr="00CB0DB3">
        <w:rPr>
          <w:highlight w:val="yellow"/>
        </w:rPr>
        <w:t>__________________</w:t>
      </w:r>
    </w:p>
    <w:p w14:paraId="53135FF1" w14:textId="77777777" w:rsidR="008D0809" w:rsidRPr="001533BC" w:rsidRDefault="008D0809" w:rsidP="008218C7">
      <w:pPr>
        <w:pStyle w:val="Flietext"/>
        <w:spacing w:before="0" w:after="0"/>
      </w:pPr>
      <w:r w:rsidRPr="001533BC">
        <w:t>Kontoinhaber:</w:t>
      </w:r>
      <w:r>
        <w:t xml:space="preserve"> </w:t>
      </w:r>
      <w:r w:rsidRPr="00CB0DB3">
        <w:rPr>
          <w:highlight w:val="yellow"/>
        </w:rPr>
        <w:t>__________________</w:t>
      </w:r>
    </w:p>
    <w:p w14:paraId="295479A4" w14:textId="77777777" w:rsidR="008D0809" w:rsidRPr="001533BC" w:rsidRDefault="008D0809" w:rsidP="008218C7">
      <w:pPr>
        <w:pStyle w:val="Flietext"/>
        <w:spacing w:before="0" w:after="0"/>
      </w:pPr>
      <w:r w:rsidRPr="001533BC">
        <w:t>IBAN:</w:t>
      </w:r>
      <w:r>
        <w:t xml:space="preserve"> DE</w:t>
      </w:r>
      <w:r w:rsidRPr="00CB0DB3">
        <w:rPr>
          <w:highlight w:val="yellow"/>
        </w:rPr>
        <w:t>_______________________</w:t>
      </w:r>
    </w:p>
    <w:p w14:paraId="28CB614C" w14:textId="77777777" w:rsidR="008D0809" w:rsidRPr="001533BC" w:rsidRDefault="008D0809" w:rsidP="008218C7">
      <w:pPr>
        <w:pStyle w:val="Flietext"/>
        <w:spacing w:before="0" w:after="0"/>
      </w:pPr>
      <w:r w:rsidRPr="001533BC">
        <w:t>BIC:</w:t>
      </w:r>
      <w:r>
        <w:t xml:space="preserve"> </w:t>
      </w:r>
      <w:r w:rsidRPr="00CB0DB3">
        <w:rPr>
          <w:highlight w:val="yellow"/>
        </w:rPr>
        <w:t>___________________________</w:t>
      </w:r>
    </w:p>
    <w:p w14:paraId="1D60567C" w14:textId="77777777" w:rsidR="008D0809" w:rsidRDefault="008D0809" w:rsidP="008218C7">
      <w:pPr>
        <w:pStyle w:val="Flietext"/>
        <w:spacing w:before="0"/>
        <w:rPr>
          <w:rFonts w:ascii="Arial" w:hAnsi="Arial" w:cs="Arial"/>
        </w:rPr>
      </w:pPr>
      <w:r>
        <w:t xml:space="preserve">Übergabesaldo: </w:t>
      </w:r>
      <w:r w:rsidRPr="00CB0DB3">
        <w:rPr>
          <w:highlight w:val="yellow"/>
        </w:rPr>
        <w:t xml:space="preserve">00,00 </w:t>
      </w:r>
      <w:r>
        <w:rPr>
          <w:rFonts w:ascii="Arial" w:hAnsi="Arial" w:cs="Arial"/>
        </w:rPr>
        <w:t>€</w:t>
      </w:r>
    </w:p>
    <w:p w14:paraId="4E1BC314" w14:textId="77777777" w:rsidR="008218C7" w:rsidRDefault="008218C7" w:rsidP="008218C7">
      <w:pPr>
        <w:pStyle w:val="Flietext"/>
        <w:spacing w:before="0"/>
      </w:pPr>
    </w:p>
    <w:p w14:paraId="13E29D87" w14:textId="77777777" w:rsidR="008D0809" w:rsidRDefault="008D0809" w:rsidP="008218C7">
      <w:pPr>
        <w:pStyle w:val="berschrift1"/>
      </w:pPr>
      <w:r>
        <w:t>Übergabe des Sparkontos</w:t>
      </w:r>
    </w:p>
    <w:p w14:paraId="77C20CA5" w14:textId="77777777" w:rsidR="008D0809" w:rsidRPr="001533BC" w:rsidRDefault="008D0809" w:rsidP="008218C7">
      <w:pPr>
        <w:pStyle w:val="Flietext"/>
        <w:spacing w:before="0" w:after="0"/>
      </w:pPr>
      <w:r w:rsidRPr="001533BC">
        <w:t>Kreditinstitut:</w:t>
      </w:r>
      <w:r>
        <w:t xml:space="preserve"> </w:t>
      </w:r>
      <w:r w:rsidRPr="00CB0DB3">
        <w:rPr>
          <w:highlight w:val="yellow"/>
        </w:rPr>
        <w:t>__________________</w:t>
      </w:r>
    </w:p>
    <w:p w14:paraId="6A6C1684" w14:textId="77777777" w:rsidR="008D0809" w:rsidRPr="001533BC" w:rsidRDefault="008D0809" w:rsidP="008218C7">
      <w:pPr>
        <w:pStyle w:val="Flietext"/>
        <w:spacing w:before="0" w:after="0"/>
      </w:pPr>
      <w:r w:rsidRPr="001533BC">
        <w:t>Kontoinhaber:</w:t>
      </w:r>
      <w:r>
        <w:t xml:space="preserve"> </w:t>
      </w:r>
      <w:r w:rsidRPr="00CB0DB3">
        <w:rPr>
          <w:highlight w:val="yellow"/>
        </w:rPr>
        <w:t>__________________</w:t>
      </w:r>
    </w:p>
    <w:p w14:paraId="4FA8BA77" w14:textId="77777777" w:rsidR="008D0809" w:rsidRPr="001533BC" w:rsidRDefault="008D0809" w:rsidP="008218C7">
      <w:pPr>
        <w:pStyle w:val="Flietext"/>
        <w:spacing w:before="0" w:after="0"/>
      </w:pPr>
      <w:r w:rsidRPr="001533BC">
        <w:t>IBAN:</w:t>
      </w:r>
      <w:r>
        <w:t xml:space="preserve"> DE</w:t>
      </w:r>
      <w:r w:rsidRPr="00CB0DB3">
        <w:rPr>
          <w:highlight w:val="yellow"/>
        </w:rPr>
        <w:t>_______________________</w:t>
      </w:r>
    </w:p>
    <w:p w14:paraId="17065261" w14:textId="77777777" w:rsidR="008D0809" w:rsidRPr="001533BC" w:rsidRDefault="008D0809" w:rsidP="008218C7">
      <w:pPr>
        <w:pStyle w:val="Flietext"/>
        <w:spacing w:before="0" w:after="0"/>
      </w:pPr>
      <w:r w:rsidRPr="001533BC">
        <w:t>BIC:</w:t>
      </w:r>
      <w:r>
        <w:t xml:space="preserve"> </w:t>
      </w:r>
      <w:r w:rsidRPr="00CB0DB3">
        <w:rPr>
          <w:highlight w:val="yellow"/>
        </w:rPr>
        <w:t>___________________________</w:t>
      </w:r>
    </w:p>
    <w:p w14:paraId="6FBF7ABF" w14:textId="7D816E5C" w:rsidR="008D0809" w:rsidRDefault="008D0809" w:rsidP="008218C7">
      <w:pPr>
        <w:pStyle w:val="Flietext"/>
        <w:spacing w:before="0"/>
        <w:rPr>
          <w:rFonts w:ascii="Arial" w:hAnsi="Arial" w:cs="Arial"/>
        </w:rPr>
      </w:pPr>
      <w:r>
        <w:t xml:space="preserve">Übergabesaldo: </w:t>
      </w:r>
      <w:r w:rsidRPr="00CB0DB3">
        <w:rPr>
          <w:highlight w:val="yellow"/>
        </w:rPr>
        <w:t xml:space="preserve">00,00 </w:t>
      </w:r>
      <w:r>
        <w:rPr>
          <w:rFonts w:ascii="Arial" w:hAnsi="Arial" w:cs="Arial"/>
        </w:rPr>
        <w:t>€</w:t>
      </w:r>
    </w:p>
    <w:p w14:paraId="0D3CA0E3" w14:textId="77777777" w:rsidR="008218C7" w:rsidRDefault="008218C7" w:rsidP="008218C7">
      <w:pPr>
        <w:pStyle w:val="Flietext"/>
        <w:spacing w:before="0"/>
      </w:pPr>
    </w:p>
    <w:p w14:paraId="1FD4EFCB" w14:textId="77777777" w:rsidR="008D0809" w:rsidRDefault="008D0809" w:rsidP="008218C7">
      <w:pPr>
        <w:pStyle w:val="berschrift1"/>
      </w:pPr>
      <w:r>
        <w:t>Übergabe der Barkasse</w:t>
      </w:r>
    </w:p>
    <w:p w14:paraId="6674A9ED" w14:textId="6973BAA4" w:rsidR="008D0809" w:rsidRDefault="008D0809" w:rsidP="008218C7">
      <w:pPr>
        <w:pStyle w:val="Flietext"/>
        <w:spacing w:before="0"/>
      </w:pPr>
      <w:r>
        <w:t xml:space="preserve">Übergabesaldo: </w:t>
      </w:r>
      <w:r w:rsidRPr="00CB0DB3">
        <w:rPr>
          <w:highlight w:val="yellow"/>
        </w:rPr>
        <w:t>00,00</w:t>
      </w:r>
      <w:r>
        <w:t xml:space="preserve"> </w:t>
      </w:r>
      <w:r>
        <w:rPr>
          <w:rFonts w:ascii="Arial" w:hAnsi="Arial" w:cs="Arial"/>
        </w:rPr>
        <w:t>€</w:t>
      </w:r>
    </w:p>
    <w:p w14:paraId="24A7D093" w14:textId="77777777" w:rsidR="008D0809" w:rsidRDefault="008D0809" w:rsidP="008218C7">
      <w:pPr>
        <w:pStyle w:val="berschrift1"/>
      </w:pPr>
      <w:r>
        <w:t>Weiter wurde folgendes übergeben:</w:t>
      </w:r>
    </w:p>
    <w:p w14:paraId="54F96B52" w14:textId="77777777" w:rsidR="008D0809" w:rsidRDefault="008D0809" w:rsidP="008218C7">
      <w:pPr>
        <w:pStyle w:val="Flietext"/>
        <w:spacing w:before="0" w:after="0"/>
      </w:pPr>
      <w:r>
        <w:t>Kassenbücher aus den Jahren 20</w:t>
      </w:r>
      <w:r w:rsidRPr="00CB0DB3">
        <w:rPr>
          <w:highlight w:val="yellow"/>
        </w:rPr>
        <w:t xml:space="preserve">xx </w:t>
      </w:r>
      <w:r>
        <w:t>bis 20</w:t>
      </w:r>
      <w:r w:rsidRPr="00CB0DB3">
        <w:rPr>
          <w:highlight w:val="yellow"/>
        </w:rPr>
        <w:t>xx</w:t>
      </w:r>
    </w:p>
    <w:p w14:paraId="7F971369" w14:textId="77777777" w:rsidR="008D0809" w:rsidRDefault="008D0809" w:rsidP="008218C7">
      <w:pPr>
        <w:pStyle w:val="Flietext"/>
        <w:spacing w:before="0" w:after="0"/>
      </w:pPr>
      <w:r>
        <w:t xml:space="preserve">Stempel der KLJB </w:t>
      </w:r>
      <w:r w:rsidRPr="00CB0DB3">
        <w:rPr>
          <w:highlight w:val="yellow"/>
        </w:rPr>
        <w:t>Musterhausen</w:t>
      </w:r>
    </w:p>
    <w:p w14:paraId="70F32B62" w14:textId="5E99C30C" w:rsidR="008218C7" w:rsidRPr="00CB0DB3" w:rsidRDefault="008D0809" w:rsidP="008218C7">
      <w:pPr>
        <w:pStyle w:val="Flietext"/>
        <w:spacing w:before="0" w:after="0"/>
        <w:rPr>
          <w:highlight w:val="yellow"/>
        </w:rPr>
      </w:pPr>
      <w:r w:rsidRPr="00CB0DB3">
        <w:rPr>
          <w:highlight w:val="yellow"/>
        </w:rPr>
        <w:t>__________________________</w:t>
      </w:r>
    </w:p>
    <w:p w14:paraId="470FAEDE" w14:textId="17CC0783" w:rsidR="008218C7" w:rsidRPr="00CB0DB3" w:rsidRDefault="008D0809" w:rsidP="008218C7">
      <w:pPr>
        <w:pStyle w:val="Flietext"/>
        <w:spacing w:before="0" w:after="0"/>
        <w:rPr>
          <w:highlight w:val="yellow"/>
        </w:rPr>
      </w:pPr>
      <w:r w:rsidRPr="00CB0DB3">
        <w:rPr>
          <w:highlight w:val="yellow"/>
        </w:rPr>
        <w:t>__________________________</w:t>
      </w:r>
    </w:p>
    <w:p w14:paraId="69594A0B" w14:textId="77777777" w:rsidR="008218C7" w:rsidRDefault="008218C7" w:rsidP="008218C7">
      <w:pPr>
        <w:pStyle w:val="Flietext"/>
      </w:pPr>
    </w:p>
    <w:p w14:paraId="67ACFDE7" w14:textId="4BDC9BFE" w:rsidR="008D0809" w:rsidRDefault="008D0809" w:rsidP="008218C7">
      <w:pPr>
        <w:pStyle w:val="Flietext"/>
      </w:pPr>
      <w:r>
        <w:t>Die sachlich richtige Übergabe der oben aufgelisteten Konten und Gegenstände wird bestätigt.</w:t>
      </w:r>
    </w:p>
    <w:p w14:paraId="72958193" w14:textId="77777777" w:rsidR="008D0809" w:rsidRDefault="008D0809" w:rsidP="008218C7">
      <w:pPr>
        <w:pStyle w:val="Flietext"/>
      </w:pPr>
    </w:p>
    <w:p w14:paraId="6C98CB80" w14:textId="77777777" w:rsidR="008D0809" w:rsidRDefault="008D0809" w:rsidP="008218C7">
      <w:pPr>
        <w:pStyle w:val="Flietext"/>
        <w:spacing w:before="0" w:after="0"/>
      </w:pPr>
      <w:r>
        <w:t>________________________________</w:t>
      </w:r>
      <w:r>
        <w:tab/>
      </w:r>
      <w:r>
        <w:tab/>
        <w:t>________________________________</w:t>
      </w:r>
    </w:p>
    <w:p w14:paraId="3CC3EB4E" w14:textId="4C8F1101" w:rsidR="008D0809" w:rsidRPr="00CB0DB3" w:rsidRDefault="008D0809" w:rsidP="008218C7">
      <w:pPr>
        <w:pStyle w:val="Flietext"/>
        <w:spacing w:before="0" w:after="0"/>
        <w:rPr>
          <w:sz w:val="18"/>
        </w:rPr>
      </w:pPr>
      <w:r w:rsidRPr="00CB0DB3">
        <w:rPr>
          <w:sz w:val="18"/>
        </w:rPr>
        <w:t xml:space="preserve">Ort, Datum | Unterschrift </w:t>
      </w:r>
      <w:r w:rsidR="008218C7">
        <w:rPr>
          <w:sz w:val="18"/>
        </w:rPr>
        <w:t xml:space="preserve">ehem. </w:t>
      </w:r>
      <w:r w:rsidR="008218C7" w:rsidRPr="008218C7">
        <w:rPr>
          <w:sz w:val="18"/>
        </w:rPr>
        <w:t>Kassierer*in</w:t>
      </w:r>
      <w:r w:rsidRPr="008218C7">
        <w:rPr>
          <w:sz w:val="18"/>
        </w:rPr>
        <w:tab/>
      </w:r>
      <w:r w:rsidRPr="008218C7">
        <w:rPr>
          <w:sz w:val="18"/>
        </w:rPr>
        <w:tab/>
        <w:t>Ort, Datum | Unterschrift neue</w:t>
      </w:r>
      <w:r w:rsidR="008218C7" w:rsidRPr="008218C7">
        <w:rPr>
          <w:sz w:val="18"/>
        </w:rPr>
        <w:t xml:space="preserve"> </w:t>
      </w:r>
      <w:r w:rsidR="008218C7" w:rsidRPr="008218C7">
        <w:rPr>
          <w:sz w:val="18"/>
        </w:rPr>
        <w:t>Kassierer*in</w:t>
      </w:r>
    </w:p>
    <w:p w14:paraId="6775E725" w14:textId="77777777" w:rsidR="00CE19D6" w:rsidRPr="008D5C69" w:rsidRDefault="00CE19D6" w:rsidP="008D5C69">
      <w:pPr>
        <w:pStyle w:val="Flietext"/>
      </w:pPr>
    </w:p>
    <w:sectPr w:rsidR="00CE19D6" w:rsidRPr="008D5C69" w:rsidSect="0075113F"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1985" w:right="1134" w:bottom="1418" w:left="1418" w:header="851" w:footer="43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1A598" w14:textId="77777777" w:rsidR="009B243B" w:rsidRDefault="009B243B">
      <w:r>
        <w:separator/>
      </w:r>
    </w:p>
  </w:endnote>
  <w:endnote w:type="continuationSeparator" w:id="0">
    <w:p w14:paraId="7B1E7CCE" w14:textId="77777777" w:rsidR="009B243B" w:rsidRDefault="009B2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rison Sans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Garrison ExtraBold Sans">
    <w:panose1 w:val="020B5300000000000000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7F6E6" w14:textId="77777777" w:rsidR="000D6115" w:rsidRDefault="000D6115" w:rsidP="009E2C67">
    <w:pPr>
      <w:pStyle w:val="Fuzeile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39345D">
      <w:rPr>
        <w:noProof/>
      </w:rPr>
      <w:t>1</w:t>
    </w:r>
    <w:r>
      <w:fldChar w:fldCharType="end"/>
    </w:r>
  </w:p>
  <w:p w14:paraId="2F979B3D" w14:textId="77777777" w:rsidR="000D6115" w:rsidRDefault="000D6115" w:rsidP="000D611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88F97" w14:textId="77777777" w:rsidR="0075113F" w:rsidRPr="00CA538B" w:rsidRDefault="0075113F" w:rsidP="0075113F">
    <w:pPr>
      <w:pStyle w:val="Fuzeile"/>
      <w:tabs>
        <w:tab w:val="clear" w:pos="4536"/>
        <w:tab w:val="clear" w:pos="9072"/>
      </w:tabs>
      <w:rPr>
        <w:rFonts w:ascii="Garrison Sans" w:hAnsi="Garrison Sans" w:cs="Arial"/>
        <w:sz w:val="16"/>
        <w:szCs w:val="16"/>
      </w:rPr>
    </w:pPr>
  </w:p>
  <w:p w14:paraId="1A394A08" w14:textId="77777777" w:rsidR="00ED1F7B" w:rsidRPr="0075113F" w:rsidRDefault="0075113F" w:rsidP="0075113F">
    <w:pPr>
      <w:pStyle w:val="Fuzeile"/>
      <w:jc w:val="right"/>
      <w:rPr>
        <w:rFonts w:ascii="Garrison Sans" w:hAnsi="Garrison Sans"/>
        <w:sz w:val="16"/>
        <w:szCs w:val="16"/>
      </w:rPr>
    </w:pPr>
    <w:r w:rsidRPr="0075113F">
      <w:rPr>
        <w:rFonts w:ascii="Garrison Sans" w:hAnsi="Garrison Sans"/>
        <w:sz w:val="16"/>
        <w:szCs w:val="16"/>
      </w:rPr>
      <w:t xml:space="preserve">Seite </w:t>
    </w:r>
    <w:r w:rsidRPr="0075113F">
      <w:rPr>
        <w:rFonts w:ascii="Garrison Sans" w:hAnsi="Garrison Sans"/>
        <w:b/>
        <w:bCs/>
        <w:sz w:val="16"/>
        <w:szCs w:val="16"/>
      </w:rPr>
      <w:fldChar w:fldCharType="begin"/>
    </w:r>
    <w:r w:rsidRPr="0075113F">
      <w:rPr>
        <w:rFonts w:ascii="Garrison Sans" w:hAnsi="Garrison Sans"/>
        <w:b/>
        <w:bCs/>
        <w:sz w:val="16"/>
        <w:szCs w:val="16"/>
      </w:rPr>
      <w:instrText>PAGE</w:instrText>
    </w:r>
    <w:r w:rsidRPr="0075113F">
      <w:rPr>
        <w:rFonts w:ascii="Garrison Sans" w:hAnsi="Garrison Sans"/>
        <w:b/>
        <w:bCs/>
        <w:sz w:val="16"/>
        <w:szCs w:val="16"/>
      </w:rPr>
      <w:fldChar w:fldCharType="separate"/>
    </w:r>
    <w:r>
      <w:rPr>
        <w:rFonts w:ascii="Garrison Sans" w:hAnsi="Garrison Sans"/>
        <w:b/>
        <w:bCs/>
        <w:sz w:val="16"/>
        <w:szCs w:val="16"/>
      </w:rPr>
      <w:t>1</w:t>
    </w:r>
    <w:r w:rsidRPr="0075113F">
      <w:rPr>
        <w:rFonts w:ascii="Garrison Sans" w:hAnsi="Garrison Sans"/>
        <w:b/>
        <w:bCs/>
        <w:sz w:val="16"/>
        <w:szCs w:val="16"/>
      </w:rPr>
      <w:fldChar w:fldCharType="end"/>
    </w:r>
    <w:r w:rsidRPr="0075113F">
      <w:rPr>
        <w:rFonts w:ascii="Garrison Sans" w:hAnsi="Garrison Sans"/>
        <w:sz w:val="16"/>
        <w:szCs w:val="16"/>
      </w:rPr>
      <w:t xml:space="preserve"> von </w:t>
    </w:r>
    <w:r w:rsidRPr="0075113F">
      <w:rPr>
        <w:rFonts w:ascii="Garrison Sans" w:hAnsi="Garrison Sans"/>
        <w:b/>
        <w:bCs/>
        <w:sz w:val="16"/>
        <w:szCs w:val="16"/>
      </w:rPr>
      <w:fldChar w:fldCharType="begin"/>
    </w:r>
    <w:r w:rsidRPr="0075113F">
      <w:rPr>
        <w:rFonts w:ascii="Garrison Sans" w:hAnsi="Garrison Sans"/>
        <w:b/>
        <w:bCs/>
        <w:sz w:val="16"/>
        <w:szCs w:val="16"/>
      </w:rPr>
      <w:instrText>NUMPAGES</w:instrText>
    </w:r>
    <w:r w:rsidRPr="0075113F">
      <w:rPr>
        <w:rFonts w:ascii="Garrison Sans" w:hAnsi="Garrison Sans"/>
        <w:b/>
        <w:bCs/>
        <w:sz w:val="16"/>
        <w:szCs w:val="16"/>
      </w:rPr>
      <w:fldChar w:fldCharType="separate"/>
    </w:r>
    <w:r>
      <w:rPr>
        <w:rFonts w:ascii="Garrison Sans" w:hAnsi="Garrison Sans"/>
        <w:b/>
        <w:bCs/>
        <w:sz w:val="16"/>
        <w:szCs w:val="16"/>
      </w:rPr>
      <w:t>2</w:t>
    </w:r>
    <w:r w:rsidRPr="0075113F">
      <w:rPr>
        <w:rFonts w:ascii="Garrison Sans" w:hAnsi="Garrison Sans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933AE" w14:textId="77777777" w:rsidR="00CA538B" w:rsidRPr="00CA538B" w:rsidRDefault="00CA538B" w:rsidP="0075113F">
    <w:pPr>
      <w:pStyle w:val="Fuzeile"/>
      <w:tabs>
        <w:tab w:val="clear" w:pos="4536"/>
        <w:tab w:val="clear" w:pos="9072"/>
      </w:tabs>
      <w:rPr>
        <w:rFonts w:ascii="Garrison Sans" w:hAnsi="Garrison Sans" w:cs="Arial"/>
        <w:sz w:val="16"/>
        <w:szCs w:val="16"/>
      </w:rPr>
    </w:pPr>
  </w:p>
  <w:p w14:paraId="56D04F8F" w14:textId="77777777" w:rsidR="00CA538B" w:rsidRPr="0075113F" w:rsidRDefault="0075113F" w:rsidP="0075113F">
    <w:pPr>
      <w:pStyle w:val="Fuzeile"/>
      <w:jc w:val="right"/>
      <w:rPr>
        <w:rFonts w:ascii="Garrison Sans" w:hAnsi="Garrison Sans"/>
        <w:sz w:val="16"/>
        <w:szCs w:val="16"/>
      </w:rPr>
    </w:pPr>
    <w:r w:rsidRPr="0075113F">
      <w:rPr>
        <w:rFonts w:ascii="Garrison Sans" w:hAnsi="Garrison Sans"/>
        <w:sz w:val="16"/>
        <w:szCs w:val="16"/>
      </w:rPr>
      <w:t xml:space="preserve">Seite </w:t>
    </w:r>
    <w:r w:rsidRPr="0075113F">
      <w:rPr>
        <w:rFonts w:ascii="Garrison Sans" w:hAnsi="Garrison Sans"/>
        <w:b/>
        <w:bCs/>
        <w:sz w:val="16"/>
        <w:szCs w:val="16"/>
      </w:rPr>
      <w:fldChar w:fldCharType="begin"/>
    </w:r>
    <w:r w:rsidRPr="0075113F">
      <w:rPr>
        <w:rFonts w:ascii="Garrison Sans" w:hAnsi="Garrison Sans"/>
        <w:b/>
        <w:bCs/>
        <w:sz w:val="16"/>
        <w:szCs w:val="16"/>
      </w:rPr>
      <w:instrText>PAGE</w:instrText>
    </w:r>
    <w:r w:rsidRPr="0075113F">
      <w:rPr>
        <w:rFonts w:ascii="Garrison Sans" w:hAnsi="Garrison Sans"/>
        <w:b/>
        <w:bCs/>
        <w:sz w:val="16"/>
        <w:szCs w:val="16"/>
      </w:rPr>
      <w:fldChar w:fldCharType="separate"/>
    </w:r>
    <w:r>
      <w:rPr>
        <w:rFonts w:ascii="Garrison Sans" w:hAnsi="Garrison Sans"/>
        <w:b/>
        <w:bCs/>
        <w:sz w:val="16"/>
        <w:szCs w:val="16"/>
      </w:rPr>
      <w:t>2</w:t>
    </w:r>
    <w:r w:rsidRPr="0075113F">
      <w:rPr>
        <w:rFonts w:ascii="Garrison Sans" w:hAnsi="Garrison Sans"/>
        <w:b/>
        <w:bCs/>
        <w:sz w:val="16"/>
        <w:szCs w:val="16"/>
      </w:rPr>
      <w:fldChar w:fldCharType="end"/>
    </w:r>
    <w:r w:rsidRPr="0075113F">
      <w:rPr>
        <w:rFonts w:ascii="Garrison Sans" w:hAnsi="Garrison Sans"/>
        <w:sz w:val="16"/>
        <w:szCs w:val="16"/>
      </w:rPr>
      <w:t xml:space="preserve"> von </w:t>
    </w:r>
    <w:r w:rsidRPr="0075113F">
      <w:rPr>
        <w:rFonts w:ascii="Garrison Sans" w:hAnsi="Garrison Sans"/>
        <w:b/>
        <w:bCs/>
        <w:sz w:val="16"/>
        <w:szCs w:val="16"/>
      </w:rPr>
      <w:fldChar w:fldCharType="begin"/>
    </w:r>
    <w:r w:rsidRPr="0075113F">
      <w:rPr>
        <w:rFonts w:ascii="Garrison Sans" w:hAnsi="Garrison Sans"/>
        <w:b/>
        <w:bCs/>
        <w:sz w:val="16"/>
        <w:szCs w:val="16"/>
      </w:rPr>
      <w:instrText>NUMPAGES</w:instrText>
    </w:r>
    <w:r w:rsidRPr="0075113F">
      <w:rPr>
        <w:rFonts w:ascii="Garrison Sans" w:hAnsi="Garrison Sans"/>
        <w:b/>
        <w:bCs/>
        <w:sz w:val="16"/>
        <w:szCs w:val="16"/>
      </w:rPr>
      <w:fldChar w:fldCharType="separate"/>
    </w:r>
    <w:r>
      <w:rPr>
        <w:rFonts w:ascii="Garrison Sans" w:hAnsi="Garrison Sans"/>
        <w:b/>
        <w:bCs/>
        <w:sz w:val="16"/>
        <w:szCs w:val="16"/>
      </w:rPr>
      <w:t>2</w:t>
    </w:r>
    <w:r w:rsidRPr="0075113F">
      <w:rPr>
        <w:rFonts w:ascii="Garrison Sans" w:hAnsi="Garrison Sans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128FF" w14:textId="77777777" w:rsidR="009B243B" w:rsidRDefault="009B243B">
      <w:r>
        <w:separator/>
      </w:r>
    </w:p>
  </w:footnote>
  <w:footnote w:type="continuationSeparator" w:id="0">
    <w:p w14:paraId="7140F9C4" w14:textId="77777777" w:rsidR="009B243B" w:rsidRDefault="009B2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DC450" w14:textId="77777777" w:rsidR="00F24808" w:rsidRDefault="00306888" w:rsidP="00F24808">
    <w:pPr>
      <w:tabs>
        <w:tab w:val="left" w:pos="1631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9776" behindDoc="1" locked="0" layoutInCell="1" allowOverlap="1" wp14:anchorId="16915BD6" wp14:editId="2D02CE72">
              <wp:simplePos x="0" y="0"/>
              <wp:positionH relativeFrom="column">
                <wp:posOffset>3236181</wp:posOffset>
              </wp:positionH>
              <wp:positionV relativeFrom="paragraph">
                <wp:posOffset>-168965</wp:posOffset>
              </wp:positionV>
              <wp:extent cx="1972800" cy="751715"/>
              <wp:effectExtent l="0" t="0" r="0" b="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2800" cy="7517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74151B" w14:textId="77777777" w:rsidR="00306888" w:rsidRPr="00CE19D6" w:rsidRDefault="00306888" w:rsidP="00306888">
                          <w:pPr>
                            <w:spacing w:after="0" w:line="240" w:lineRule="auto"/>
                            <w:jc w:val="right"/>
                            <w:rPr>
                              <w:rFonts w:ascii="Garrison Sans" w:hAnsi="Garrison Sans"/>
                              <w:sz w:val="20"/>
                              <w:szCs w:val="20"/>
                            </w:rPr>
                          </w:pPr>
                          <w:r w:rsidRPr="00CE19D6">
                            <w:rPr>
                              <w:rFonts w:ascii="Garrison Sans" w:hAnsi="Garrison Sans"/>
                              <w:sz w:val="20"/>
                              <w:szCs w:val="20"/>
                            </w:rPr>
                            <w:t>Katholische Landjugendbewegung</w:t>
                          </w:r>
                        </w:p>
                        <w:p w14:paraId="035A93B0" w14:textId="77777777" w:rsidR="00306888" w:rsidRPr="00CE19D6" w:rsidRDefault="00306888" w:rsidP="00306888">
                          <w:pPr>
                            <w:spacing w:after="0"/>
                            <w:jc w:val="right"/>
                            <w:rPr>
                              <w:rFonts w:ascii="Garrison Sans" w:hAnsi="Garrison Sans"/>
                              <w:sz w:val="20"/>
                              <w:highlight w:val="yellow"/>
                            </w:rPr>
                          </w:pPr>
                          <w:r w:rsidRPr="00CE19D6">
                            <w:rPr>
                              <w:rFonts w:ascii="Garrison Sans" w:hAnsi="Garrison Sans"/>
                              <w:sz w:val="20"/>
                              <w:highlight w:val="yellow"/>
                            </w:rPr>
                            <w:t>Musterhausen</w:t>
                          </w:r>
                        </w:p>
                        <w:p w14:paraId="44E08979" w14:textId="77777777" w:rsidR="00306888" w:rsidRPr="00CE19D6" w:rsidRDefault="00306888" w:rsidP="00306888">
                          <w:pPr>
                            <w:spacing w:after="0"/>
                            <w:jc w:val="right"/>
                            <w:rPr>
                              <w:rFonts w:ascii="Garrison Sans" w:hAnsi="Garrison Sans"/>
                              <w:sz w:val="20"/>
                              <w:highlight w:val="yellow"/>
                            </w:rPr>
                          </w:pPr>
                          <w:r w:rsidRPr="00CE19D6">
                            <w:rPr>
                              <w:rFonts w:ascii="Garrison Sans" w:hAnsi="Garrison Sans"/>
                              <w:sz w:val="20"/>
                              <w:highlight w:val="yellow"/>
                            </w:rPr>
                            <w:t>Musterstr. 10</w:t>
                          </w:r>
                        </w:p>
                        <w:p w14:paraId="7506CC2F" w14:textId="77777777" w:rsidR="00306888" w:rsidRPr="00CE19D6" w:rsidRDefault="00306888" w:rsidP="00306888">
                          <w:pPr>
                            <w:spacing w:after="0"/>
                            <w:jc w:val="right"/>
                            <w:rPr>
                              <w:rFonts w:ascii="Garrison Sans" w:hAnsi="Garrison Sans"/>
                            </w:rPr>
                          </w:pPr>
                          <w:r w:rsidRPr="00CE19D6">
                            <w:rPr>
                              <w:rFonts w:ascii="Garrison Sans" w:hAnsi="Garrison Sans"/>
                              <w:sz w:val="20"/>
                              <w:highlight w:val="yellow"/>
                            </w:rPr>
                            <w:t>45678 Musterstadt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915BD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54.8pt;margin-top:-13.3pt;width:155.35pt;height:59.2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" filled="f" stroked="f">
              <v:textbox>
                <w:txbxContent>
                  <w:p w14:paraId="5F74151B" w14:textId="77777777" w:rsidR="00306888" w:rsidRPr="00CE19D6" w:rsidRDefault="00306888" w:rsidP="00306888">
                    <w:pPr>
                      <w:spacing w:after="0" w:line="240" w:lineRule="auto"/>
                      <w:jc w:val="right"/>
                      <w:rPr>
                        <w:rFonts w:ascii="Garrison Sans" w:hAnsi="Garrison Sans"/>
                        <w:sz w:val="20"/>
                        <w:szCs w:val="20"/>
                      </w:rPr>
                    </w:pPr>
                    <w:r w:rsidRPr="00CE19D6">
                      <w:rPr>
                        <w:rFonts w:ascii="Garrison Sans" w:hAnsi="Garrison Sans"/>
                        <w:sz w:val="20"/>
                        <w:szCs w:val="20"/>
                      </w:rPr>
                      <w:t>Katholische Landjugendbewegung</w:t>
                    </w:r>
                  </w:p>
                  <w:p w14:paraId="035A93B0" w14:textId="77777777" w:rsidR="00306888" w:rsidRPr="00CE19D6" w:rsidRDefault="00306888" w:rsidP="00306888">
                    <w:pPr>
                      <w:spacing w:after="0"/>
                      <w:jc w:val="right"/>
                      <w:rPr>
                        <w:rFonts w:ascii="Garrison Sans" w:hAnsi="Garrison Sans"/>
                        <w:sz w:val="20"/>
                        <w:highlight w:val="yellow"/>
                      </w:rPr>
                    </w:pPr>
                    <w:r w:rsidRPr="00CE19D6">
                      <w:rPr>
                        <w:rFonts w:ascii="Garrison Sans" w:hAnsi="Garrison Sans"/>
                        <w:sz w:val="20"/>
                        <w:highlight w:val="yellow"/>
                      </w:rPr>
                      <w:t>Musterhausen</w:t>
                    </w:r>
                  </w:p>
                  <w:p w14:paraId="44E08979" w14:textId="77777777" w:rsidR="00306888" w:rsidRPr="00CE19D6" w:rsidRDefault="00306888" w:rsidP="00306888">
                    <w:pPr>
                      <w:spacing w:after="0"/>
                      <w:jc w:val="right"/>
                      <w:rPr>
                        <w:rFonts w:ascii="Garrison Sans" w:hAnsi="Garrison Sans"/>
                        <w:sz w:val="20"/>
                        <w:highlight w:val="yellow"/>
                      </w:rPr>
                    </w:pPr>
                    <w:r w:rsidRPr="00CE19D6">
                      <w:rPr>
                        <w:rFonts w:ascii="Garrison Sans" w:hAnsi="Garrison Sans"/>
                        <w:sz w:val="20"/>
                        <w:highlight w:val="yellow"/>
                      </w:rPr>
                      <w:t>Musterstr. 10</w:t>
                    </w:r>
                  </w:p>
                  <w:p w14:paraId="7506CC2F" w14:textId="77777777" w:rsidR="00306888" w:rsidRPr="00CE19D6" w:rsidRDefault="00306888" w:rsidP="00306888">
                    <w:pPr>
                      <w:spacing w:after="0"/>
                      <w:jc w:val="right"/>
                      <w:rPr>
                        <w:rFonts w:ascii="Garrison Sans" w:hAnsi="Garrison Sans"/>
                      </w:rPr>
                    </w:pPr>
                    <w:r w:rsidRPr="00CE19D6">
                      <w:rPr>
                        <w:rFonts w:ascii="Garrison Sans" w:hAnsi="Garrison Sans"/>
                        <w:sz w:val="20"/>
                        <w:highlight w:val="yellow"/>
                      </w:rPr>
                      <w:t>45678 Musterstadt</w:t>
                    </w:r>
                  </w:p>
                </w:txbxContent>
              </v:textbox>
            </v:shape>
          </w:pict>
        </mc:Fallback>
      </mc:AlternateContent>
    </w:r>
    <w:r w:rsidR="004A1180">
      <w:rPr>
        <w:noProof/>
      </w:rPr>
      <w:drawing>
        <wp:anchor distT="0" distB="0" distL="114300" distR="114300" simplePos="0" relativeHeight="251657728" behindDoc="1" locked="0" layoutInCell="1" allowOverlap="1" wp14:anchorId="37161D3B" wp14:editId="6279B68F">
          <wp:simplePos x="0" y="0"/>
          <wp:positionH relativeFrom="margin">
            <wp:align>right</wp:align>
          </wp:positionH>
          <wp:positionV relativeFrom="paragraph">
            <wp:posOffset>-102765</wp:posOffset>
          </wp:positionV>
          <wp:extent cx="667568" cy="646430"/>
          <wp:effectExtent l="0" t="0" r="0" b="1270"/>
          <wp:wrapNone/>
          <wp:docPr id="1541784658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7472"/>
                  <a:stretch>
                    <a:fillRect/>
                  </a:stretch>
                </pic:blipFill>
                <pic:spPr bwMode="auto">
                  <a:xfrm>
                    <a:off x="0" y="0"/>
                    <a:ext cx="667568" cy="646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480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A1F"/>
    <w:multiLevelType w:val="hybridMultilevel"/>
    <w:tmpl w:val="82D49B40"/>
    <w:lvl w:ilvl="0" w:tplc="20FA9EA4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24ECC"/>
    <w:multiLevelType w:val="hybridMultilevel"/>
    <w:tmpl w:val="424021B4"/>
    <w:lvl w:ilvl="0" w:tplc="04070017">
      <w:start w:val="1"/>
      <w:numFmt w:val="lowerLetter"/>
      <w:lvlText w:val="%1)"/>
      <w:lvlJc w:val="left"/>
      <w:pPr>
        <w:ind w:left="501" w:hanging="360"/>
      </w:pPr>
    </w:lvl>
    <w:lvl w:ilvl="1" w:tplc="04070019" w:tentative="1">
      <w:start w:val="1"/>
      <w:numFmt w:val="lowerLetter"/>
      <w:lvlText w:val="%2."/>
      <w:lvlJc w:val="left"/>
      <w:pPr>
        <w:ind w:left="1221" w:hanging="360"/>
      </w:pPr>
    </w:lvl>
    <w:lvl w:ilvl="2" w:tplc="0407001B" w:tentative="1">
      <w:start w:val="1"/>
      <w:numFmt w:val="lowerRoman"/>
      <w:lvlText w:val="%3."/>
      <w:lvlJc w:val="right"/>
      <w:pPr>
        <w:ind w:left="1941" w:hanging="180"/>
      </w:pPr>
    </w:lvl>
    <w:lvl w:ilvl="3" w:tplc="0407000F" w:tentative="1">
      <w:start w:val="1"/>
      <w:numFmt w:val="decimal"/>
      <w:lvlText w:val="%4."/>
      <w:lvlJc w:val="left"/>
      <w:pPr>
        <w:ind w:left="2661" w:hanging="360"/>
      </w:pPr>
    </w:lvl>
    <w:lvl w:ilvl="4" w:tplc="04070019" w:tentative="1">
      <w:start w:val="1"/>
      <w:numFmt w:val="lowerLetter"/>
      <w:lvlText w:val="%5."/>
      <w:lvlJc w:val="left"/>
      <w:pPr>
        <w:ind w:left="3381" w:hanging="360"/>
      </w:pPr>
    </w:lvl>
    <w:lvl w:ilvl="5" w:tplc="0407001B" w:tentative="1">
      <w:start w:val="1"/>
      <w:numFmt w:val="lowerRoman"/>
      <w:lvlText w:val="%6."/>
      <w:lvlJc w:val="right"/>
      <w:pPr>
        <w:ind w:left="4101" w:hanging="180"/>
      </w:pPr>
    </w:lvl>
    <w:lvl w:ilvl="6" w:tplc="0407000F" w:tentative="1">
      <w:start w:val="1"/>
      <w:numFmt w:val="decimal"/>
      <w:lvlText w:val="%7."/>
      <w:lvlJc w:val="left"/>
      <w:pPr>
        <w:ind w:left="4821" w:hanging="360"/>
      </w:pPr>
    </w:lvl>
    <w:lvl w:ilvl="7" w:tplc="04070019" w:tentative="1">
      <w:start w:val="1"/>
      <w:numFmt w:val="lowerLetter"/>
      <w:lvlText w:val="%8."/>
      <w:lvlJc w:val="left"/>
      <w:pPr>
        <w:ind w:left="5541" w:hanging="360"/>
      </w:pPr>
    </w:lvl>
    <w:lvl w:ilvl="8" w:tplc="0407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2A151EFF"/>
    <w:multiLevelType w:val="hybridMultilevel"/>
    <w:tmpl w:val="6024CB48"/>
    <w:lvl w:ilvl="0" w:tplc="5EDA4A7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2A164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BFC205F"/>
    <w:multiLevelType w:val="hybridMultilevel"/>
    <w:tmpl w:val="EEC21A80"/>
    <w:lvl w:ilvl="0" w:tplc="554E043C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77F0D"/>
    <w:multiLevelType w:val="hybridMultilevel"/>
    <w:tmpl w:val="6A8E34B6"/>
    <w:lvl w:ilvl="0" w:tplc="D0222FD6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A617BF"/>
    <w:multiLevelType w:val="hybridMultilevel"/>
    <w:tmpl w:val="252EABCE"/>
    <w:lvl w:ilvl="0" w:tplc="2EDAAD76">
      <w:start w:val="1"/>
      <w:numFmt w:val="bullet"/>
      <w:pStyle w:val="Auflistung1Eben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60FDCE">
      <w:start w:val="1"/>
      <w:numFmt w:val="bullet"/>
      <w:pStyle w:val="Auflistung2Eben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427420">
      <w:start w:val="1"/>
      <w:numFmt w:val="bullet"/>
      <w:pStyle w:val="Auflistung3Eben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0F7F52"/>
    <w:multiLevelType w:val="hybridMultilevel"/>
    <w:tmpl w:val="04AE00C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36F3D"/>
    <w:multiLevelType w:val="hybridMultilevel"/>
    <w:tmpl w:val="854AE1D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4824AC"/>
    <w:multiLevelType w:val="hybridMultilevel"/>
    <w:tmpl w:val="55AC2404"/>
    <w:lvl w:ilvl="0" w:tplc="4D6EDA38">
      <w:numFmt w:val="bullet"/>
      <w:lvlText w:val="-"/>
      <w:lvlJc w:val="left"/>
      <w:pPr>
        <w:ind w:left="408" w:hanging="360"/>
      </w:pPr>
      <w:rPr>
        <w:rFonts w:ascii="Source Sans Pro" w:eastAsia="Times New Roman" w:hAnsi="Source Sans Pro" w:cs="Arial" w:hint="default"/>
      </w:rPr>
    </w:lvl>
    <w:lvl w:ilvl="1" w:tplc="0407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0" w15:restartNumberingAfterBreak="0">
    <w:nsid w:val="4EF139D7"/>
    <w:multiLevelType w:val="hybridMultilevel"/>
    <w:tmpl w:val="1970631C"/>
    <w:lvl w:ilvl="0" w:tplc="6982FC56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Arial" w:hint="default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288560">
    <w:abstractNumId w:val="3"/>
  </w:num>
  <w:num w:numId="2" w16cid:durableId="344524470">
    <w:abstractNumId w:val="8"/>
  </w:num>
  <w:num w:numId="3" w16cid:durableId="474374438">
    <w:abstractNumId w:val="0"/>
  </w:num>
  <w:num w:numId="4" w16cid:durableId="798383046">
    <w:abstractNumId w:val="10"/>
  </w:num>
  <w:num w:numId="5" w16cid:durableId="2114399286">
    <w:abstractNumId w:val="4"/>
  </w:num>
  <w:num w:numId="6" w16cid:durableId="1276257894">
    <w:abstractNumId w:val="5"/>
  </w:num>
  <w:num w:numId="7" w16cid:durableId="1362047150">
    <w:abstractNumId w:val="9"/>
  </w:num>
  <w:num w:numId="8" w16cid:durableId="838734829">
    <w:abstractNumId w:val="6"/>
  </w:num>
  <w:num w:numId="9" w16cid:durableId="1135177817">
    <w:abstractNumId w:val="1"/>
  </w:num>
  <w:num w:numId="10" w16cid:durableId="1333920299">
    <w:abstractNumId w:val="7"/>
  </w:num>
  <w:num w:numId="11" w16cid:durableId="2078549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bDoc" w:val=" 1"/>
    <w:docVar w:name="cbGoto" w:val=" 2"/>
    <w:docVar w:name="cbIns" w:val=" 2"/>
    <w:docVar w:name="dlbSymBar" w:val="Adress PLUS"/>
    <w:docVar w:name="tbSymPos" w:val=" 2"/>
  </w:docVars>
  <w:rsids>
    <w:rsidRoot w:val="008D0809"/>
    <w:rsid w:val="0000065C"/>
    <w:rsid w:val="000037D7"/>
    <w:rsid w:val="000050E7"/>
    <w:rsid w:val="00022676"/>
    <w:rsid w:val="0003116B"/>
    <w:rsid w:val="00052C95"/>
    <w:rsid w:val="00052DAD"/>
    <w:rsid w:val="000550EE"/>
    <w:rsid w:val="000915DC"/>
    <w:rsid w:val="000A027D"/>
    <w:rsid w:val="000A2E51"/>
    <w:rsid w:val="000A3C60"/>
    <w:rsid w:val="000B0F7C"/>
    <w:rsid w:val="000D6115"/>
    <w:rsid w:val="000D694C"/>
    <w:rsid w:val="000E0C92"/>
    <w:rsid w:val="0010636C"/>
    <w:rsid w:val="001166FD"/>
    <w:rsid w:val="00126691"/>
    <w:rsid w:val="001356D0"/>
    <w:rsid w:val="00145678"/>
    <w:rsid w:val="001564EA"/>
    <w:rsid w:val="00165702"/>
    <w:rsid w:val="00170DD5"/>
    <w:rsid w:val="0017690A"/>
    <w:rsid w:val="001811DB"/>
    <w:rsid w:val="00186200"/>
    <w:rsid w:val="00193BD6"/>
    <w:rsid w:val="00197A1A"/>
    <w:rsid w:val="001A18E2"/>
    <w:rsid w:val="001A1C25"/>
    <w:rsid w:val="001A701F"/>
    <w:rsid w:val="001B244A"/>
    <w:rsid w:val="001C121B"/>
    <w:rsid w:val="001D5667"/>
    <w:rsid w:val="001E0D63"/>
    <w:rsid w:val="001E22EB"/>
    <w:rsid w:val="001F22EB"/>
    <w:rsid w:val="00205D35"/>
    <w:rsid w:val="0023543D"/>
    <w:rsid w:val="0023685B"/>
    <w:rsid w:val="00237DDD"/>
    <w:rsid w:val="00237FB9"/>
    <w:rsid w:val="0024571B"/>
    <w:rsid w:val="00256C10"/>
    <w:rsid w:val="0026184C"/>
    <w:rsid w:val="00285B8A"/>
    <w:rsid w:val="002A0D58"/>
    <w:rsid w:val="002A4AEE"/>
    <w:rsid w:val="002C33F2"/>
    <w:rsid w:val="002C3E11"/>
    <w:rsid w:val="002F6840"/>
    <w:rsid w:val="003047DA"/>
    <w:rsid w:val="00306888"/>
    <w:rsid w:val="0031452B"/>
    <w:rsid w:val="00315CE7"/>
    <w:rsid w:val="00330EF4"/>
    <w:rsid w:val="003527EB"/>
    <w:rsid w:val="003600BD"/>
    <w:rsid w:val="00380BEE"/>
    <w:rsid w:val="003856A2"/>
    <w:rsid w:val="0039345D"/>
    <w:rsid w:val="003A3D47"/>
    <w:rsid w:val="003B2989"/>
    <w:rsid w:val="003B41B6"/>
    <w:rsid w:val="003B7101"/>
    <w:rsid w:val="003D25CC"/>
    <w:rsid w:val="00403BD3"/>
    <w:rsid w:val="00404DC1"/>
    <w:rsid w:val="004104D5"/>
    <w:rsid w:val="0041428D"/>
    <w:rsid w:val="0043583D"/>
    <w:rsid w:val="00441827"/>
    <w:rsid w:val="00453D05"/>
    <w:rsid w:val="004604A7"/>
    <w:rsid w:val="00463B74"/>
    <w:rsid w:val="004706B7"/>
    <w:rsid w:val="00476F5B"/>
    <w:rsid w:val="00480536"/>
    <w:rsid w:val="00482BCA"/>
    <w:rsid w:val="004905AB"/>
    <w:rsid w:val="00497ED2"/>
    <w:rsid w:val="004A1180"/>
    <w:rsid w:val="004A5B57"/>
    <w:rsid w:val="004D4A3E"/>
    <w:rsid w:val="004F57D8"/>
    <w:rsid w:val="004F7511"/>
    <w:rsid w:val="005101DF"/>
    <w:rsid w:val="00512748"/>
    <w:rsid w:val="00523A93"/>
    <w:rsid w:val="005364CB"/>
    <w:rsid w:val="00552F8A"/>
    <w:rsid w:val="00556B6A"/>
    <w:rsid w:val="00565C3E"/>
    <w:rsid w:val="00570E10"/>
    <w:rsid w:val="005816A1"/>
    <w:rsid w:val="00583259"/>
    <w:rsid w:val="005836A2"/>
    <w:rsid w:val="0059690A"/>
    <w:rsid w:val="005A1E48"/>
    <w:rsid w:val="005A36CE"/>
    <w:rsid w:val="005B3FC2"/>
    <w:rsid w:val="005B471A"/>
    <w:rsid w:val="005C0AE3"/>
    <w:rsid w:val="005E72CD"/>
    <w:rsid w:val="00602227"/>
    <w:rsid w:val="006031AF"/>
    <w:rsid w:val="00607955"/>
    <w:rsid w:val="00621506"/>
    <w:rsid w:val="00636FDE"/>
    <w:rsid w:val="00637A9A"/>
    <w:rsid w:val="006544A9"/>
    <w:rsid w:val="006656A0"/>
    <w:rsid w:val="00680CA4"/>
    <w:rsid w:val="00692370"/>
    <w:rsid w:val="00692F01"/>
    <w:rsid w:val="006950C0"/>
    <w:rsid w:val="006A068F"/>
    <w:rsid w:val="006A4C80"/>
    <w:rsid w:val="006E2A26"/>
    <w:rsid w:val="006E4040"/>
    <w:rsid w:val="00703EFF"/>
    <w:rsid w:val="007076FA"/>
    <w:rsid w:val="007114A5"/>
    <w:rsid w:val="00725051"/>
    <w:rsid w:val="00737533"/>
    <w:rsid w:val="007402B8"/>
    <w:rsid w:val="00742A5E"/>
    <w:rsid w:val="0075113F"/>
    <w:rsid w:val="00755F77"/>
    <w:rsid w:val="007578F0"/>
    <w:rsid w:val="0076226A"/>
    <w:rsid w:val="00774445"/>
    <w:rsid w:val="00783C78"/>
    <w:rsid w:val="00784F07"/>
    <w:rsid w:val="00791FF6"/>
    <w:rsid w:val="00797A30"/>
    <w:rsid w:val="007C5525"/>
    <w:rsid w:val="007D0ECF"/>
    <w:rsid w:val="007E192A"/>
    <w:rsid w:val="007F1402"/>
    <w:rsid w:val="007F6D88"/>
    <w:rsid w:val="007F770C"/>
    <w:rsid w:val="00812416"/>
    <w:rsid w:val="00812C8D"/>
    <w:rsid w:val="008218C7"/>
    <w:rsid w:val="0083296F"/>
    <w:rsid w:val="00864F04"/>
    <w:rsid w:val="00882843"/>
    <w:rsid w:val="00894909"/>
    <w:rsid w:val="008950E2"/>
    <w:rsid w:val="008A5B0E"/>
    <w:rsid w:val="008D0809"/>
    <w:rsid w:val="008D0E3F"/>
    <w:rsid w:val="008D5C69"/>
    <w:rsid w:val="008F0733"/>
    <w:rsid w:val="00912042"/>
    <w:rsid w:val="00913F4C"/>
    <w:rsid w:val="009179DF"/>
    <w:rsid w:val="00923D00"/>
    <w:rsid w:val="00942158"/>
    <w:rsid w:val="00971B43"/>
    <w:rsid w:val="00984A66"/>
    <w:rsid w:val="00992EE2"/>
    <w:rsid w:val="009939C8"/>
    <w:rsid w:val="009B243B"/>
    <w:rsid w:val="009D2037"/>
    <w:rsid w:val="009E2C67"/>
    <w:rsid w:val="009E7E8D"/>
    <w:rsid w:val="00A04DE9"/>
    <w:rsid w:val="00A072F6"/>
    <w:rsid w:val="00A306E3"/>
    <w:rsid w:val="00A46D5E"/>
    <w:rsid w:val="00A51317"/>
    <w:rsid w:val="00A52A1C"/>
    <w:rsid w:val="00A550D7"/>
    <w:rsid w:val="00A6504D"/>
    <w:rsid w:val="00A746A1"/>
    <w:rsid w:val="00A80E41"/>
    <w:rsid w:val="00A92D19"/>
    <w:rsid w:val="00A96D06"/>
    <w:rsid w:val="00AC0A87"/>
    <w:rsid w:val="00AC38BC"/>
    <w:rsid w:val="00AC678C"/>
    <w:rsid w:val="00AD64F3"/>
    <w:rsid w:val="00B031E1"/>
    <w:rsid w:val="00B04ACE"/>
    <w:rsid w:val="00B12B42"/>
    <w:rsid w:val="00B2614E"/>
    <w:rsid w:val="00B33581"/>
    <w:rsid w:val="00B40A4A"/>
    <w:rsid w:val="00B61839"/>
    <w:rsid w:val="00B80A0B"/>
    <w:rsid w:val="00BB4C39"/>
    <w:rsid w:val="00BB4E67"/>
    <w:rsid w:val="00BB6A69"/>
    <w:rsid w:val="00BD06DA"/>
    <w:rsid w:val="00BD53D3"/>
    <w:rsid w:val="00BF275E"/>
    <w:rsid w:val="00BF6959"/>
    <w:rsid w:val="00C0565A"/>
    <w:rsid w:val="00C07B31"/>
    <w:rsid w:val="00C16AC9"/>
    <w:rsid w:val="00C24436"/>
    <w:rsid w:val="00C31FA3"/>
    <w:rsid w:val="00C36D2D"/>
    <w:rsid w:val="00CA3350"/>
    <w:rsid w:val="00CA5304"/>
    <w:rsid w:val="00CA538B"/>
    <w:rsid w:val="00CB700C"/>
    <w:rsid w:val="00CC2BFB"/>
    <w:rsid w:val="00CC7E31"/>
    <w:rsid w:val="00CE06F9"/>
    <w:rsid w:val="00CE19D6"/>
    <w:rsid w:val="00CE3C19"/>
    <w:rsid w:val="00CE4AF8"/>
    <w:rsid w:val="00CE5309"/>
    <w:rsid w:val="00D0275B"/>
    <w:rsid w:val="00D0394E"/>
    <w:rsid w:val="00D22A7A"/>
    <w:rsid w:val="00D33498"/>
    <w:rsid w:val="00D462DA"/>
    <w:rsid w:val="00D54D88"/>
    <w:rsid w:val="00D64C5D"/>
    <w:rsid w:val="00D6505F"/>
    <w:rsid w:val="00D66F55"/>
    <w:rsid w:val="00D67A38"/>
    <w:rsid w:val="00D73FE8"/>
    <w:rsid w:val="00D81362"/>
    <w:rsid w:val="00D872A2"/>
    <w:rsid w:val="00DA7575"/>
    <w:rsid w:val="00DA7993"/>
    <w:rsid w:val="00DB69CB"/>
    <w:rsid w:val="00DB792E"/>
    <w:rsid w:val="00DF5BB2"/>
    <w:rsid w:val="00E00D96"/>
    <w:rsid w:val="00E0743A"/>
    <w:rsid w:val="00E111E5"/>
    <w:rsid w:val="00E21256"/>
    <w:rsid w:val="00E2287D"/>
    <w:rsid w:val="00E24F55"/>
    <w:rsid w:val="00E47FE1"/>
    <w:rsid w:val="00E5354F"/>
    <w:rsid w:val="00E82B8E"/>
    <w:rsid w:val="00E85659"/>
    <w:rsid w:val="00E93F7F"/>
    <w:rsid w:val="00EA17AE"/>
    <w:rsid w:val="00EA2C75"/>
    <w:rsid w:val="00EB6D4A"/>
    <w:rsid w:val="00ED1F7B"/>
    <w:rsid w:val="00ED49A7"/>
    <w:rsid w:val="00EF4E8C"/>
    <w:rsid w:val="00F21238"/>
    <w:rsid w:val="00F24808"/>
    <w:rsid w:val="00F253BE"/>
    <w:rsid w:val="00F44F8C"/>
    <w:rsid w:val="00F52799"/>
    <w:rsid w:val="00F57EEE"/>
    <w:rsid w:val="00F612BF"/>
    <w:rsid w:val="00F617BB"/>
    <w:rsid w:val="00F8117A"/>
    <w:rsid w:val="00F81CAA"/>
    <w:rsid w:val="00F97884"/>
    <w:rsid w:val="00FB7EE7"/>
    <w:rsid w:val="00FD62E4"/>
    <w:rsid w:val="00FE395D"/>
    <w:rsid w:val="00FE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F67D1D"/>
  <w15:chartTrackingRefBased/>
  <w15:docId w15:val="{61A489BF-AA7C-467A-9719-DF638E07E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D080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2">
    <w:name w:val="heading 2"/>
    <w:basedOn w:val="Standard"/>
    <w:next w:val="Standard"/>
    <w:rsid w:val="00CB700C"/>
    <w:pPr>
      <w:keepNext/>
      <w:jc w:val="center"/>
      <w:outlineLvl w:val="1"/>
    </w:pPr>
  </w:style>
  <w:style w:type="paragraph" w:styleId="berschrift6">
    <w:name w:val="heading 6"/>
    <w:basedOn w:val="Standard"/>
    <w:next w:val="Standard"/>
    <w:rsid w:val="00CB700C"/>
    <w:pPr>
      <w:keepNext/>
      <w:jc w:val="center"/>
      <w:outlineLvl w:val="5"/>
    </w:pPr>
    <w:rPr>
      <w:rFonts w:ascii="Arial" w:hAnsi="Arial"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A6504D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rsid w:val="00ED1F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A80E41"/>
    <w:rPr>
      <w:sz w:val="24"/>
    </w:rPr>
  </w:style>
  <w:style w:type="table" w:styleId="Tabellenraster">
    <w:name w:val="Table Grid"/>
    <w:basedOn w:val="NormaleTabelle"/>
    <w:uiPriority w:val="39"/>
    <w:rsid w:val="007114A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165702"/>
    <w:rPr>
      <w:color w:val="605E5C"/>
      <w:shd w:val="clear" w:color="auto" w:fill="E1DFDD"/>
    </w:rPr>
  </w:style>
  <w:style w:type="paragraph" w:customStyle="1" w:styleId="Flietext">
    <w:name w:val="Fließtext"/>
    <w:basedOn w:val="Standard"/>
    <w:link w:val="FlietextZchn"/>
    <w:qFormat/>
    <w:rsid w:val="008D5C69"/>
    <w:pPr>
      <w:spacing w:before="120" w:after="120"/>
      <w:jc w:val="both"/>
    </w:pPr>
    <w:rPr>
      <w:rFonts w:ascii="Garrison Sans" w:hAnsi="Garrison Sans" w:cs="Tahoma"/>
      <w:szCs w:val="24"/>
    </w:rPr>
  </w:style>
  <w:style w:type="character" w:customStyle="1" w:styleId="FlietextZchn">
    <w:name w:val="Fließtext Zchn"/>
    <w:link w:val="Flietext"/>
    <w:rsid w:val="008D5C69"/>
    <w:rPr>
      <w:rFonts w:ascii="Garrison Sans" w:hAnsi="Garrison Sans" w:cs="Tahoma"/>
      <w:sz w:val="24"/>
      <w:szCs w:val="24"/>
    </w:rPr>
  </w:style>
  <w:style w:type="paragraph" w:customStyle="1" w:styleId="berschrift1">
    <w:name w:val="Überschrift1"/>
    <w:basedOn w:val="Standard"/>
    <w:link w:val="berschrift1Zchn"/>
    <w:qFormat/>
    <w:rsid w:val="008D5C69"/>
    <w:pPr>
      <w:spacing w:after="240"/>
    </w:pPr>
    <w:rPr>
      <w:rFonts w:ascii="Garrison ExtraBold Sans" w:hAnsi="Garrison ExtraBold Sans" w:cs="Tahoma"/>
      <w:b/>
      <w:bCs/>
      <w:szCs w:val="24"/>
    </w:rPr>
  </w:style>
  <w:style w:type="character" w:customStyle="1" w:styleId="berschrift1Zchn">
    <w:name w:val="Überschrift1 Zchn"/>
    <w:link w:val="berschrift1"/>
    <w:rsid w:val="008D5C69"/>
    <w:rPr>
      <w:rFonts w:ascii="Garrison ExtraBold Sans" w:hAnsi="Garrison ExtraBold Sans" w:cs="Tahoma"/>
      <w:b/>
      <w:bCs/>
      <w:sz w:val="24"/>
      <w:szCs w:val="24"/>
    </w:rPr>
  </w:style>
  <w:style w:type="paragraph" w:customStyle="1" w:styleId="berschrift20">
    <w:name w:val="Überschrift2"/>
    <w:basedOn w:val="berschrift1"/>
    <w:link w:val="berschrift2Zchn"/>
    <w:qFormat/>
    <w:rsid w:val="008D5C69"/>
    <w:pPr>
      <w:spacing w:after="120"/>
    </w:pPr>
    <w:rPr>
      <w:rFonts w:ascii="Garrison Sans" w:hAnsi="Garrison Sans"/>
    </w:rPr>
  </w:style>
  <w:style w:type="character" w:customStyle="1" w:styleId="berschrift2Zchn">
    <w:name w:val="Überschrift2 Zchn"/>
    <w:link w:val="berschrift20"/>
    <w:rsid w:val="008D5C69"/>
    <w:rPr>
      <w:rFonts w:ascii="Garrison Sans" w:hAnsi="Garrison Sans" w:cs="Tahoma"/>
      <w:b/>
      <w:bCs/>
      <w:sz w:val="24"/>
      <w:szCs w:val="24"/>
    </w:rPr>
  </w:style>
  <w:style w:type="paragraph" w:customStyle="1" w:styleId="Auflistung1Ebene">
    <w:name w:val="Auflistung 1 Ebene"/>
    <w:basedOn w:val="Flietext"/>
    <w:link w:val="Auflistung1EbeneZchn"/>
    <w:qFormat/>
    <w:rsid w:val="008D5C69"/>
    <w:pPr>
      <w:numPr>
        <w:numId w:val="8"/>
      </w:numPr>
      <w:spacing w:before="0" w:after="0"/>
    </w:pPr>
  </w:style>
  <w:style w:type="character" w:customStyle="1" w:styleId="Auflistung1EbeneZchn">
    <w:name w:val="Auflistung 1 Ebene Zchn"/>
    <w:basedOn w:val="FlietextZchn"/>
    <w:link w:val="Auflistung1Ebene"/>
    <w:rsid w:val="008D5C69"/>
    <w:rPr>
      <w:rFonts w:ascii="Garrison Sans" w:hAnsi="Garrison Sans" w:cs="Tahoma"/>
      <w:sz w:val="24"/>
      <w:szCs w:val="24"/>
    </w:rPr>
  </w:style>
  <w:style w:type="paragraph" w:customStyle="1" w:styleId="Auflistung2Ebene">
    <w:name w:val="Auflistung 2 Ebene"/>
    <w:basedOn w:val="Auflistung1Ebene"/>
    <w:link w:val="Auflistung2EbeneZchn"/>
    <w:qFormat/>
    <w:rsid w:val="008D5C69"/>
    <w:pPr>
      <w:numPr>
        <w:ilvl w:val="1"/>
      </w:numPr>
    </w:pPr>
  </w:style>
  <w:style w:type="character" w:customStyle="1" w:styleId="Auflistung2EbeneZchn">
    <w:name w:val="Auflistung 2 Ebene Zchn"/>
    <w:basedOn w:val="Auflistung1EbeneZchn"/>
    <w:link w:val="Auflistung2Ebene"/>
    <w:rsid w:val="008D5C69"/>
    <w:rPr>
      <w:rFonts w:ascii="Garrison Sans" w:hAnsi="Garrison Sans" w:cs="Tahoma"/>
      <w:sz w:val="24"/>
      <w:szCs w:val="24"/>
    </w:rPr>
  </w:style>
  <w:style w:type="paragraph" w:customStyle="1" w:styleId="Auflistung3Ebene">
    <w:name w:val="Auflistung 3 Ebene"/>
    <w:basedOn w:val="Auflistung2Ebene"/>
    <w:link w:val="Auflistung3EbeneZchn"/>
    <w:qFormat/>
    <w:rsid w:val="008D5C69"/>
    <w:pPr>
      <w:numPr>
        <w:ilvl w:val="2"/>
      </w:numPr>
    </w:pPr>
  </w:style>
  <w:style w:type="character" w:customStyle="1" w:styleId="Auflistung3EbeneZchn">
    <w:name w:val="Auflistung 3 Ebene Zchn"/>
    <w:basedOn w:val="Auflistung2EbeneZchn"/>
    <w:link w:val="Auflistung3Ebene"/>
    <w:rsid w:val="008D5C69"/>
    <w:rPr>
      <w:rFonts w:ascii="Garrison Sans" w:hAnsi="Garrison Sans" w:cs="Tahoma"/>
      <w:sz w:val="24"/>
      <w:szCs w:val="24"/>
    </w:rPr>
  </w:style>
  <w:style w:type="paragraph" w:customStyle="1" w:styleId="Headline">
    <w:name w:val="Headline"/>
    <w:basedOn w:val="berschrift1"/>
    <w:link w:val="HeadlineZchn"/>
    <w:qFormat/>
    <w:rsid w:val="008D5C6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character" w:customStyle="1" w:styleId="HeadlineZchn">
    <w:name w:val="Headline Zchn"/>
    <w:basedOn w:val="berschrift1Zchn"/>
    <w:link w:val="Headline"/>
    <w:rsid w:val="008D5C69"/>
    <w:rPr>
      <w:rFonts w:ascii="Garrison ExtraBold Sans" w:hAnsi="Garrison ExtraBold Sans" w:cs="Tahoma"/>
      <w:b/>
      <w:bCs/>
      <w:sz w:val="24"/>
      <w:szCs w:val="24"/>
    </w:rPr>
  </w:style>
  <w:style w:type="paragraph" w:styleId="Kopfzeile">
    <w:name w:val="header"/>
    <w:basedOn w:val="Standard"/>
    <w:link w:val="KopfzeileZchn"/>
    <w:rsid w:val="00CE19D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E19D6"/>
    <w:rPr>
      <w:sz w:val="24"/>
    </w:rPr>
  </w:style>
  <w:style w:type="paragraph" w:customStyle="1" w:styleId="Default">
    <w:name w:val="Default"/>
    <w:rsid w:val="00CE19D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8D0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0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7341">
          <w:marLeft w:val="-9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26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kramer\Desktop\002_Office\allgemeine_Dokumentvorlage_Untergliederunge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F0FD0-595B-4FFC-BBDD-9AD88035A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allgemeine_Dokumentvorlage_Untergliederungen.dotx</Template>
  <TotalTime>0</TotalTime>
  <Pages>1</Pages>
  <Words>157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Bescheinigung Miriam Kleinhans</vt:lpstr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subject/>
  <dc:creator>Lars Kramer | KLJB Münster</dc:creator>
  <cp:keywords/>
  <cp:lastModifiedBy>Lars Kramer | KLJB Münster</cp:lastModifiedBy>
  <cp:revision>2</cp:revision>
  <cp:lastPrinted>2026-06-15T13:42:00Z</cp:lastPrinted>
  <dcterms:created xsi:type="dcterms:W3CDTF">2026-08-06T13:45:00Z</dcterms:created>
  <dcterms:modified xsi:type="dcterms:W3CDTF">2026-08-06T13:54:00Z</dcterms:modified>
</cp:coreProperties>
</file>