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FB52" w14:textId="2DA9E2F9" w:rsidR="00BC52BD" w:rsidRPr="00BC52BD" w:rsidRDefault="00D138E9" w:rsidP="00BC52BD">
      <w:pPr>
        <w:pStyle w:val="berschrift1"/>
        <w:spacing w:after="0"/>
        <w:rPr>
          <w:sz w:val="24"/>
          <w:szCs w:val="28"/>
        </w:rPr>
      </w:pPr>
      <w:r w:rsidRPr="00BC52BD">
        <w:rPr>
          <w:sz w:val="24"/>
          <w:szCs w:val="28"/>
        </w:rPr>
        <w:t>Eidesstattliche Erklärung</w:t>
      </w:r>
    </w:p>
    <w:p w14:paraId="5C74FCC8" w14:textId="7CAC5670" w:rsidR="001A588A" w:rsidRDefault="001A588A" w:rsidP="003E0E93">
      <w:pPr>
        <w:pStyle w:val="Headline"/>
      </w:pPr>
      <w:r>
        <w:t>Angaben zur Maßnahme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1669"/>
        <w:gridCol w:w="587"/>
        <w:gridCol w:w="1632"/>
        <w:gridCol w:w="4060"/>
      </w:tblGrid>
      <w:tr w:rsidR="000C445E" w14:paraId="4DB93D1D" w14:textId="77777777" w:rsidTr="00F909D5">
        <w:tc>
          <w:tcPr>
            <w:tcW w:w="1547" w:type="dxa"/>
            <w:vAlign w:val="center"/>
          </w:tcPr>
          <w:p w14:paraId="4D116B31" w14:textId="77B71278" w:rsidR="000C445E" w:rsidRPr="00F960EB" w:rsidRDefault="000C445E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Thema/Titel:</w:t>
            </w:r>
          </w:p>
        </w:tc>
        <w:tc>
          <w:tcPr>
            <w:tcW w:w="7946" w:type="dxa"/>
            <w:gridSpan w:val="4"/>
            <w:tcBorders>
              <w:bottom w:val="single" w:sz="4" w:space="0" w:color="auto"/>
            </w:tcBorders>
            <w:vAlign w:val="center"/>
          </w:tcPr>
          <w:p w14:paraId="1ECF7368" w14:textId="02E457C3" w:rsidR="000C445E" w:rsidRPr="00F960EB" w:rsidRDefault="00CB7BC5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B442BF" w:rsidRPr="00F960EB">
              <w:rPr>
                <w:rFonts w:ascii="Garrison Sans" w:hAnsi="Garrison Sans"/>
              </w:rPr>
              <w:t>Hier den Titel eintragen, welchen ihr auch im Förderportal angegeben habt.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0"/>
          </w:p>
        </w:tc>
      </w:tr>
      <w:tr w:rsidR="000C445E" w14:paraId="538347AC" w14:textId="77777777" w:rsidTr="00F909D5">
        <w:tc>
          <w:tcPr>
            <w:tcW w:w="1547" w:type="dxa"/>
            <w:vAlign w:val="center"/>
          </w:tcPr>
          <w:p w14:paraId="21AF12C3" w14:textId="61B0FF40" w:rsidR="000C445E" w:rsidRPr="00F960EB" w:rsidRDefault="000C445E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PLZ: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F8693" w14:textId="3C9183EF" w:rsidR="000C445E" w:rsidRPr="00F960EB" w:rsidRDefault="004F7CD0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" w:name="Text3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B442BF" w:rsidRPr="00F960EB">
              <w:rPr>
                <w:rFonts w:ascii="Garrison Sans" w:hAnsi="Garrison Sans"/>
                <w:noProof/>
              </w:rPr>
              <w:t>12345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"/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14:paraId="558A9708" w14:textId="2AE161CD" w:rsidR="000C445E" w:rsidRPr="00F960EB" w:rsidRDefault="000C445E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Ort:</w:t>
            </w:r>
          </w:p>
        </w:tc>
        <w:tc>
          <w:tcPr>
            <w:tcW w:w="57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50CE7" w14:textId="6CF5F5BB" w:rsidR="000C445E" w:rsidRPr="00F960EB" w:rsidRDefault="00CB7BC5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B442BF" w:rsidRPr="00F960EB">
              <w:rPr>
                <w:rFonts w:ascii="Garrison Sans" w:hAnsi="Garrison Sans"/>
                <w:noProof/>
              </w:rPr>
              <w:t>Musterstadt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2"/>
          </w:p>
        </w:tc>
      </w:tr>
      <w:tr w:rsidR="000C445E" w14:paraId="6CD3E116" w14:textId="77777777" w:rsidTr="00703F4C">
        <w:tc>
          <w:tcPr>
            <w:tcW w:w="1547" w:type="dxa"/>
            <w:vAlign w:val="center"/>
          </w:tcPr>
          <w:p w14:paraId="36C11BEA" w14:textId="5F1DA024" w:rsidR="000C445E" w:rsidRPr="00F960EB" w:rsidRDefault="000C445E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Datum vom: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8AB9D" w14:textId="211DF14C" w:rsidR="000C445E" w:rsidRPr="00F960EB" w:rsidRDefault="00B442BF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" w:name="Text17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</w:rPr>
              <w:t>01.01.2026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3"/>
          </w:p>
        </w:tc>
        <w:tc>
          <w:tcPr>
            <w:tcW w:w="571" w:type="dxa"/>
            <w:vAlign w:val="center"/>
          </w:tcPr>
          <w:p w14:paraId="49BC6413" w14:textId="45BF8319" w:rsidR="000C445E" w:rsidRPr="00F960EB" w:rsidRDefault="000C445E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bis: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81607" w14:textId="60D95CA7" w:rsidR="000C445E" w:rsidRPr="00F960EB" w:rsidRDefault="00B442BF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" w:name="Text18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</w:rPr>
              <w:t>01.01.2026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4"/>
          </w:p>
        </w:tc>
        <w:tc>
          <w:tcPr>
            <w:tcW w:w="4072" w:type="dxa"/>
            <w:tcBorders>
              <w:top w:val="single" w:sz="4" w:space="0" w:color="auto"/>
            </w:tcBorders>
            <w:vAlign w:val="center"/>
          </w:tcPr>
          <w:p w14:paraId="28CA7FC0" w14:textId="77777777" w:rsidR="000C445E" w:rsidRPr="00F960EB" w:rsidRDefault="000C445E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</w:p>
        </w:tc>
      </w:tr>
      <w:tr w:rsidR="000C445E" w14:paraId="0274596A" w14:textId="77777777" w:rsidTr="00703F4C">
        <w:tc>
          <w:tcPr>
            <w:tcW w:w="1547" w:type="dxa"/>
            <w:vAlign w:val="center"/>
          </w:tcPr>
          <w:p w14:paraId="2E2B6DE5" w14:textId="7BDB3129" w:rsidR="000C445E" w:rsidRPr="00F960EB" w:rsidRDefault="000C445E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Träger*in:</w:t>
            </w:r>
          </w:p>
        </w:tc>
        <w:tc>
          <w:tcPr>
            <w:tcW w:w="7946" w:type="dxa"/>
            <w:gridSpan w:val="4"/>
            <w:tcBorders>
              <w:bottom w:val="single" w:sz="4" w:space="0" w:color="auto"/>
            </w:tcBorders>
            <w:vAlign w:val="center"/>
          </w:tcPr>
          <w:p w14:paraId="5F9BB95D" w14:textId="5BBDE914" w:rsidR="000C445E" w:rsidRPr="00F960EB" w:rsidRDefault="00B442BF" w:rsidP="000C445E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  <w:noProof/>
              </w:rPr>
              <w:t>KLJB Musterhausen</w:t>
            </w:r>
            <w:r w:rsidRPr="00F960EB">
              <w:rPr>
                <w:rFonts w:ascii="Garrison Sans" w:hAnsi="Garrison Sans"/>
                <w:noProof/>
              </w:rPr>
              <w:t> </w:t>
            </w:r>
            <w:r w:rsidRPr="00F960EB">
              <w:rPr>
                <w:rFonts w:ascii="Garrison Sans" w:hAnsi="Garrison Sans"/>
                <w:noProof/>
              </w:rPr>
              <w:t> </w:t>
            </w:r>
            <w:r w:rsidRPr="00F960EB">
              <w:rPr>
                <w:rFonts w:ascii="Garrison Sans" w:hAnsi="Garrison Sans"/>
                <w:noProof/>
              </w:rPr>
              <w:t> </w:t>
            </w:r>
            <w:r w:rsidRPr="00F960EB">
              <w:rPr>
                <w:rFonts w:ascii="Garrison Sans" w:hAnsi="Garrison Sans"/>
                <w:noProof/>
              </w:rPr>
              <w:t> 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5"/>
          </w:p>
        </w:tc>
      </w:tr>
    </w:tbl>
    <w:p w14:paraId="2A677254" w14:textId="4FB8B95F" w:rsidR="001A588A" w:rsidRPr="003E0E93" w:rsidRDefault="001A588A" w:rsidP="003E0E93">
      <w:pPr>
        <w:pStyle w:val="Headline"/>
      </w:pPr>
      <w:r w:rsidRPr="003E0E93">
        <w:t>Angaben zur Rechnung</w:t>
      </w:r>
    </w:p>
    <w:p w14:paraId="7137444D" w14:textId="3D2F6567" w:rsidR="000C445E" w:rsidRDefault="000C445E" w:rsidP="003E0E93">
      <w:pPr>
        <w:pStyle w:val="berschrift20"/>
      </w:pPr>
      <w:r>
        <w:t>Rechnungsteller*in: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1322"/>
        <w:gridCol w:w="670"/>
        <w:gridCol w:w="6079"/>
      </w:tblGrid>
      <w:tr w:rsidR="00B442BF" w14:paraId="47510496" w14:textId="77777777" w:rsidTr="00703F4C">
        <w:tc>
          <w:tcPr>
            <w:tcW w:w="1403" w:type="dxa"/>
          </w:tcPr>
          <w:p w14:paraId="2FD6262C" w14:textId="3DEA96F1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Name/Firma:</w:t>
            </w:r>
          </w:p>
        </w:tc>
        <w:tc>
          <w:tcPr>
            <w:tcW w:w="8090" w:type="dxa"/>
            <w:gridSpan w:val="3"/>
            <w:tcBorders>
              <w:bottom w:val="single" w:sz="4" w:space="0" w:color="auto"/>
            </w:tcBorders>
          </w:tcPr>
          <w:p w14:paraId="494B74AD" w14:textId="0C1F8264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3E0E93" w:rsidRPr="00F960EB">
              <w:rPr>
                <w:rFonts w:ascii="Garrison Sans" w:hAnsi="Garrison Sans"/>
                <w:noProof/>
              </w:rPr>
              <w:t>Großmarkt Musterkauf GmbH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6"/>
          </w:p>
        </w:tc>
      </w:tr>
      <w:tr w:rsidR="00B442BF" w14:paraId="77703440" w14:textId="77777777" w:rsidTr="00703F4C">
        <w:tc>
          <w:tcPr>
            <w:tcW w:w="1403" w:type="dxa"/>
          </w:tcPr>
          <w:p w14:paraId="527ADA6A" w14:textId="50FC4DD3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Anschrift:</w:t>
            </w:r>
          </w:p>
        </w:tc>
        <w:tc>
          <w:tcPr>
            <w:tcW w:w="8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62A753" w14:textId="459C34AE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3E0E93" w:rsidRPr="00F960EB">
              <w:rPr>
                <w:rFonts w:ascii="Garrison Sans" w:hAnsi="Garrison Sans"/>
                <w:noProof/>
              </w:rPr>
              <w:t>Musterstraße 1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7"/>
          </w:p>
        </w:tc>
      </w:tr>
      <w:tr w:rsidR="00B442BF" w14:paraId="34B1A4BF" w14:textId="77777777" w:rsidTr="00703F4C">
        <w:tc>
          <w:tcPr>
            <w:tcW w:w="1403" w:type="dxa"/>
          </w:tcPr>
          <w:p w14:paraId="57211C12" w14:textId="7A426546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PLZ: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2C3EB5D5" w14:textId="15196FCF" w:rsidR="00B442BF" w:rsidRPr="00F960EB" w:rsidRDefault="003E0E93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8" w:name="Text7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  <w:noProof/>
              </w:rPr>
              <w:t>12345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8"/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7CD2774E" w14:textId="60343586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Ort: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4742F6AD" w14:textId="733419DD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3E0E93" w:rsidRPr="00F960EB">
              <w:rPr>
                <w:rFonts w:ascii="Garrison Sans" w:hAnsi="Garrison Sans"/>
                <w:noProof/>
              </w:rPr>
              <w:t>Musterstadt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9"/>
          </w:p>
        </w:tc>
      </w:tr>
    </w:tbl>
    <w:p w14:paraId="0FB84665" w14:textId="755A9580" w:rsidR="000C445E" w:rsidRDefault="000C445E" w:rsidP="003E0E93">
      <w:pPr>
        <w:pStyle w:val="berschrift20"/>
      </w:pPr>
      <w:r>
        <w:t>Rechnungsempfänger*in:</w:t>
      </w:r>
    </w:p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1324"/>
        <w:gridCol w:w="670"/>
        <w:gridCol w:w="6096"/>
      </w:tblGrid>
      <w:tr w:rsidR="00BC52BD" w14:paraId="28245C8D" w14:textId="77777777" w:rsidTr="00703F4C">
        <w:tc>
          <w:tcPr>
            <w:tcW w:w="1403" w:type="dxa"/>
          </w:tcPr>
          <w:p w14:paraId="6C7F621B" w14:textId="25D2691F" w:rsidR="00BC52BD" w:rsidRPr="00F960EB" w:rsidRDefault="00BC52BD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Name:</w:t>
            </w:r>
          </w:p>
        </w:tc>
        <w:tc>
          <w:tcPr>
            <w:tcW w:w="8090" w:type="dxa"/>
            <w:gridSpan w:val="3"/>
            <w:tcBorders>
              <w:bottom w:val="single" w:sz="4" w:space="0" w:color="auto"/>
            </w:tcBorders>
          </w:tcPr>
          <w:p w14:paraId="1B18F965" w14:textId="473FF525" w:rsidR="00BC52BD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3E0E93" w:rsidRPr="00F960EB">
              <w:rPr>
                <w:rFonts w:ascii="Garrison Sans" w:hAnsi="Garrison Sans"/>
                <w:noProof/>
              </w:rPr>
              <w:t>Mika Mustermeier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0"/>
          </w:p>
        </w:tc>
      </w:tr>
      <w:tr w:rsidR="00BC52BD" w14:paraId="7408EB93" w14:textId="77777777" w:rsidTr="00703F4C">
        <w:tc>
          <w:tcPr>
            <w:tcW w:w="1403" w:type="dxa"/>
          </w:tcPr>
          <w:p w14:paraId="15FF644B" w14:textId="4DF642B3" w:rsidR="00BC52BD" w:rsidRPr="00F960EB" w:rsidRDefault="00BC52BD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Anschrift:</w:t>
            </w:r>
          </w:p>
        </w:tc>
        <w:tc>
          <w:tcPr>
            <w:tcW w:w="8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0FD91C" w14:textId="2066291A" w:rsidR="00BC52BD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3E0E93" w:rsidRPr="00F960EB">
              <w:rPr>
                <w:rFonts w:ascii="Garrison Sans" w:hAnsi="Garrison Sans"/>
                <w:noProof/>
              </w:rPr>
              <w:t>Musterstraße 1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1"/>
          </w:p>
        </w:tc>
      </w:tr>
      <w:tr w:rsidR="00B442BF" w14:paraId="5323FEA1" w14:textId="77777777" w:rsidTr="00703F4C">
        <w:tc>
          <w:tcPr>
            <w:tcW w:w="1403" w:type="dxa"/>
          </w:tcPr>
          <w:p w14:paraId="15424F88" w14:textId="7B69B1E1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PLZ: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14:paraId="2BF1C1E4" w14:textId="14D792B9" w:rsidR="00B442BF" w:rsidRPr="00F960EB" w:rsidRDefault="003E0E93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2" w:name="Text11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  <w:noProof/>
              </w:rPr>
              <w:t>12345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2"/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74A8051E" w14:textId="20D9F150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Ort: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657BA2DE" w14:textId="624A697E" w:rsidR="00B442BF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3E0E93" w:rsidRPr="00F960EB">
              <w:rPr>
                <w:rFonts w:ascii="Garrison Sans" w:hAnsi="Garrison Sans"/>
                <w:noProof/>
              </w:rPr>
              <w:t>Musterstadt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3"/>
          </w:p>
        </w:tc>
      </w:tr>
    </w:tbl>
    <w:p w14:paraId="3EC30793" w14:textId="5B4AAC6E" w:rsidR="000C445E" w:rsidRPr="003E0E93" w:rsidRDefault="000C445E" w:rsidP="003E0E93">
      <w:pPr>
        <w:pStyle w:val="berschrift20"/>
      </w:pPr>
      <w:r w:rsidRPr="003E0E93">
        <w:t>weitere Rechnungsangaben: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551"/>
      </w:tblGrid>
      <w:tr w:rsidR="000C445E" w14:paraId="6B1D5FDA" w14:textId="77777777" w:rsidTr="00703F4C">
        <w:tc>
          <w:tcPr>
            <w:tcW w:w="2122" w:type="dxa"/>
          </w:tcPr>
          <w:p w14:paraId="09CD5C07" w14:textId="7D729068" w:rsidR="000C445E" w:rsidRPr="00F960EB" w:rsidRDefault="000C445E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Rechnungsdatum: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6502161" w14:textId="30C77A7D" w:rsidR="000C445E" w:rsidRPr="00F960EB" w:rsidRDefault="003E0E93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4" w:name="Text19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  <w:noProof/>
              </w:rPr>
              <w:t>01.01.2026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4"/>
          </w:p>
        </w:tc>
      </w:tr>
      <w:tr w:rsidR="000C445E" w14:paraId="71846001" w14:textId="77777777" w:rsidTr="00703F4C">
        <w:tc>
          <w:tcPr>
            <w:tcW w:w="2122" w:type="dxa"/>
          </w:tcPr>
          <w:p w14:paraId="48EB1CAD" w14:textId="4DC793B3" w:rsidR="000C445E" w:rsidRPr="00F960EB" w:rsidRDefault="000C445E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Rechnungsnummer: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EB7F023" w14:textId="515FB8EC" w:rsidR="000C445E" w:rsidRPr="00F960EB" w:rsidRDefault="00B442BF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="003E0E93" w:rsidRPr="00F960EB">
              <w:rPr>
                <w:rFonts w:ascii="Garrison Sans" w:hAnsi="Garrison Sans"/>
                <w:noProof/>
              </w:rPr>
              <w:t>RE-123456789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5"/>
          </w:p>
        </w:tc>
      </w:tr>
      <w:tr w:rsidR="000C445E" w14:paraId="06ED36B2" w14:textId="77777777" w:rsidTr="00703F4C">
        <w:tc>
          <w:tcPr>
            <w:tcW w:w="2122" w:type="dxa"/>
          </w:tcPr>
          <w:p w14:paraId="60EDF295" w14:textId="76F8307C" w:rsidR="000C445E" w:rsidRPr="00F960EB" w:rsidRDefault="000C445E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Rechnungsbetrag: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3802A8D" w14:textId="4A20D0DD" w:rsidR="000C445E" w:rsidRPr="00F960EB" w:rsidRDefault="003E0E93" w:rsidP="00BC52BD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16" w:name="Text14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</w:rPr>
              <w:t xml:space="preserve">123,45 </w:t>
            </w:r>
            <w:r w:rsidRPr="00F960EB">
              <w:rPr>
                <w:rFonts w:ascii="Arial" w:hAnsi="Arial" w:cs="Arial"/>
              </w:rPr>
              <w:t>€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6"/>
          </w:p>
        </w:tc>
      </w:tr>
    </w:tbl>
    <w:p w14:paraId="055E1C63" w14:textId="796A68CD" w:rsidR="000C445E" w:rsidRDefault="000C445E" w:rsidP="003E0E93">
      <w:pPr>
        <w:pStyle w:val="Headline"/>
      </w:pPr>
      <w:r>
        <w:t>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36"/>
        <w:gridCol w:w="3025"/>
        <w:gridCol w:w="236"/>
        <w:gridCol w:w="3018"/>
      </w:tblGrid>
      <w:tr w:rsidR="000C445E" w14:paraId="70A0C026" w14:textId="77777777" w:rsidTr="003E0E93">
        <w:tc>
          <w:tcPr>
            <w:tcW w:w="9345" w:type="dxa"/>
            <w:gridSpan w:val="5"/>
          </w:tcPr>
          <w:p w14:paraId="7916895D" w14:textId="18C0D569" w:rsidR="000C445E" w:rsidRPr="00F960EB" w:rsidRDefault="000C445E" w:rsidP="00BC52BD">
            <w:pPr>
              <w:tabs>
                <w:tab w:val="left" w:pos="1670"/>
              </w:tabs>
              <w:spacing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t>Ich erkläre an Eides Statt, dass die mit der angegebenen Rechnung genutzten Leistungen für die genannte Maßnahme bestimmt sind/waren.</w:t>
            </w:r>
          </w:p>
        </w:tc>
      </w:tr>
      <w:tr w:rsidR="000C445E" w14:paraId="50545A86" w14:textId="77777777" w:rsidTr="00703F4C">
        <w:tc>
          <w:tcPr>
            <w:tcW w:w="2830" w:type="dxa"/>
            <w:tcBorders>
              <w:bottom w:val="single" w:sz="4" w:space="0" w:color="auto"/>
            </w:tcBorders>
            <w:vAlign w:val="bottom"/>
          </w:tcPr>
          <w:p w14:paraId="7A49B06D" w14:textId="41CB6904" w:rsidR="000C445E" w:rsidRPr="00F960EB" w:rsidRDefault="003E0E93" w:rsidP="00B442BF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  <w:noProof/>
              </w:rPr>
              <w:t>Musterstadt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7"/>
            <w:r w:rsidRPr="00F960EB">
              <w:rPr>
                <w:rFonts w:ascii="Garrison Sans" w:hAnsi="Garrison Sans"/>
              </w:rPr>
              <w:t xml:space="preserve"> </w:t>
            </w:r>
            <w:r w:rsidRPr="00F960EB">
              <w:rPr>
                <w:rFonts w:ascii="Garrison Sans" w:hAnsi="Garrison Sans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8" w:name="Text20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</w:rPr>
              <w:t>01.01.2026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8"/>
          </w:p>
        </w:tc>
        <w:tc>
          <w:tcPr>
            <w:tcW w:w="236" w:type="dxa"/>
            <w:vAlign w:val="bottom"/>
          </w:tcPr>
          <w:p w14:paraId="78023191" w14:textId="77777777" w:rsidR="000C445E" w:rsidRPr="00F960EB" w:rsidRDefault="000C445E" w:rsidP="00B442BF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bottom"/>
          </w:tcPr>
          <w:p w14:paraId="07347E24" w14:textId="4620E223" w:rsidR="000C445E" w:rsidRPr="00F960EB" w:rsidRDefault="003E0E93" w:rsidP="00B442BF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  <w:r w:rsidRPr="00F960EB">
              <w:rPr>
                <w:rFonts w:ascii="Garrison Sans" w:hAnsi="Garrison San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F960EB">
              <w:rPr>
                <w:rFonts w:ascii="Garrison Sans" w:hAnsi="Garrison Sans"/>
              </w:rPr>
              <w:instrText xml:space="preserve"> FORMTEXT </w:instrText>
            </w:r>
            <w:r w:rsidRPr="00F960EB">
              <w:rPr>
                <w:rFonts w:ascii="Garrison Sans" w:hAnsi="Garrison Sans"/>
              </w:rPr>
            </w:r>
            <w:r w:rsidRPr="00F960EB">
              <w:rPr>
                <w:rFonts w:ascii="Garrison Sans" w:hAnsi="Garrison Sans"/>
              </w:rPr>
              <w:fldChar w:fldCharType="separate"/>
            </w:r>
            <w:r w:rsidRPr="00F960EB">
              <w:rPr>
                <w:rFonts w:ascii="Garrison Sans" w:hAnsi="Garrison Sans"/>
              </w:rPr>
              <w:t xml:space="preserve">Alex Mustername, 1. Kassierer  </w:t>
            </w:r>
            <w:r w:rsidRPr="00F960EB">
              <w:rPr>
                <w:rFonts w:ascii="Garrison Sans" w:hAnsi="Garrison Sans"/>
              </w:rPr>
              <w:fldChar w:fldCharType="end"/>
            </w:r>
            <w:bookmarkEnd w:id="19"/>
          </w:p>
        </w:tc>
        <w:tc>
          <w:tcPr>
            <w:tcW w:w="236" w:type="dxa"/>
            <w:vAlign w:val="bottom"/>
          </w:tcPr>
          <w:p w14:paraId="03D7E54D" w14:textId="77777777" w:rsidR="000C445E" w:rsidRPr="00F960EB" w:rsidRDefault="000C445E" w:rsidP="00B442BF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vAlign w:val="bottom"/>
          </w:tcPr>
          <w:p w14:paraId="0C84739F" w14:textId="77777777" w:rsidR="000C445E" w:rsidRPr="00F960EB" w:rsidRDefault="000C445E" w:rsidP="00B442BF">
            <w:pPr>
              <w:tabs>
                <w:tab w:val="left" w:pos="1670"/>
              </w:tabs>
              <w:spacing w:before="240" w:after="0"/>
              <w:rPr>
                <w:rFonts w:ascii="Garrison Sans" w:hAnsi="Garrison Sans"/>
              </w:rPr>
            </w:pPr>
          </w:p>
        </w:tc>
      </w:tr>
      <w:tr w:rsidR="000C445E" w14:paraId="69B2A653" w14:textId="77777777" w:rsidTr="00703F4C">
        <w:tc>
          <w:tcPr>
            <w:tcW w:w="2830" w:type="dxa"/>
            <w:tcBorders>
              <w:top w:val="single" w:sz="4" w:space="0" w:color="auto"/>
            </w:tcBorders>
          </w:tcPr>
          <w:p w14:paraId="22642C9B" w14:textId="05A3BF55" w:rsidR="000C445E" w:rsidRPr="00F960EB" w:rsidRDefault="000C445E" w:rsidP="00BC52BD">
            <w:pPr>
              <w:tabs>
                <w:tab w:val="left" w:pos="1670"/>
              </w:tabs>
              <w:spacing w:after="0"/>
              <w:rPr>
                <w:rFonts w:ascii="Garrison Sans" w:hAnsi="Garrison Sans"/>
                <w:i/>
                <w:iCs/>
                <w:sz w:val="18"/>
                <w:szCs w:val="18"/>
              </w:rPr>
            </w:pPr>
            <w:r w:rsidRPr="00F960EB">
              <w:rPr>
                <w:rFonts w:ascii="Garrison Sans" w:hAnsi="Garrison Sans"/>
                <w:i/>
                <w:iCs/>
                <w:sz w:val="18"/>
                <w:szCs w:val="18"/>
              </w:rPr>
              <w:t>Ort, Datum</w:t>
            </w:r>
          </w:p>
        </w:tc>
        <w:tc>
          <w:tcPr>
            <w:tcW w:w="236" w:type="dxa"/>
          </w:tcPr>
          <w:p w14:paraId="780FFF36" w14:textId="77777777" w:rsidR="000C445E" w:rsidRPr="00F960EB" w:rsidRDefault="000C445E" w:rsidP="00BC52BD">
            <w:pPr>
              <w:tabs>
                <w:tab w:val="left" w:pos="1670"/>
              </w:tabs>
              <w:spacing w:after="0"/>
              <w:rPr>
                <w:rFonts w:ascii="Garrison Sans" w:hAnsi="Garrison Sans"/>
                <w:i/>
                <w:iCs/>
                <w:sz w:val="18"/>
                <w:szCs w:val="18"/>
              </w:rPr>
            </w:pPr>
          </w:p>
        </w:tc>
        <w:tc>
          <w:tcPr>
            <w:tcW w:w="3025" w:type="dxa"/>
            <w:tcBorders>
              <w:top w:val="single" w:sz="4" w:space="0" w:color="auto"/>
            </w:tcBorders>
          </w:tcPr>
          <w:p w14:paraId="18BEB0B5" w14:textId="32F81E2A" w:rsidR="000C445E" w:rsidRPr="00F960EB" w:rsidRDefault="000C445E" w:rsidP="00BC52BD">
            <w:pPr>
              <w:tabs>
                <w:tab w:val="left" w:pos="1670"/>
              </w:tabs>
              <w:spacing w:after="0"/>
              <w:rPr>
                <w:rFonts w:ascii="Garrison Sans" w:hAnsi="Garrison Sans"/>
                <w:i/>
                <w:iCs/>
                <w:sz w:val="18"/>
                <w:szCs w:val="18"/>
              </w:rPr>
            </w:pPr>
            <w:r w:rsidRPr="00F960EB">
              <w:rPr>
                <w:rFonts w:ascii="Garrison Sans" w:hAnsi="Garrison Sans"/>
                <w:i/>
                <w:iCs/>
                <w:sz w:val="18"/>
                <w:szCs w:val="18"/>
              </w:rPr>
              <w:t>Name/Funktion</w:t>
            </w:r>
          </w:p>
        </w:tc>
        <w:tc>
          <w:tcPr>
            <w:tcW w:w="236" w:type="dxa"/>
          </w:tcPr>
          <w:p w14:paraId="668DCD6B" w14:textId="77777777" w:rsidR="000C445E" w:rsidRPr="00F960EB" w:rsidRDefault="000C445E" w:rsidP="00BC52BD">
            <w:pPr>
              <w:tabs>
                <w:tab w:val="left" w:pos="1670"/>
              </w:tabs>
              <w:spacing w:after="0"/>
              <w:rPr>
                <w:rFonts w:ascii="Garrison Sans" w:hAnsi="Garrison Sans"/>
                <w:i/>
                <w:iCs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</w:tcBorders>
          </w:tcPr>
          <w:p w14:paraId="690E6E84" w14:textId="28E081E1" w:rsidR="000C445E" w:rsidRPr="00F960EB" w:rsidRDefault="000C445E" w:rsidP="00BC52BD">
            <w:pPr>
              <w:tabs>
                <w:tab w:val="left" w:pos="1670"/>
              </w:tabs>
              <w:spacing w:after="0"/>
              <w:rPr>
                <w:rFonts w:ascii="Garrison Sans" w:hAnsi="Garrison Sans"/>
                <w:i/>
                <w:iCs/>
                <w:sz w:val="18"/>
                <w:szCs w:val="18"/>
              </w:rPr>
            </w:pPr>
            <w:r w:rsidRPr="00F960EB">
              <w:rPr>
                <w:rFonts w:ascii="Garrison Sans" w:hAnsi="Garrison Sans"/>
                <w:i/>
                <w:iCs/>
                <w:sz w:val="18"/>
                <w:szCs w:val="18"/>
              </w:rPr>
              <w:t>Unterschrift</w:t>
            </w:r>
          </w:p>
        </w:tc>
      </w:tr>
    </w:tbl>
    <w:p w14:paraId="2F0B351C" w14:textId="77777777" w:rsidR="003E0E93" w:rsidRPr="00D138E9" w:rsidRDefault="003E0E93" w:rsidP="00BC52BD">
      <w:pPr>
        <w:tabs>
          <w:tab w:val="left" w:pos="1670"/>
        </w:tabs>
      </w:pPr>
    </w:p>
    <w:sectPr w:rsidR="003E0E93" w:rsidRPr="00D138E9" w:rsidSect="000C445E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1134" w:right="1134" w:bottom="1418" w:left="1418" w:header="567" w:footer="4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30BA" w14:textId="77777777" w:rsidR="009F450A" w:rsidRDefault="009F450A">
      <w:r>
        <w:separator/>
      </w:r>
    </w:p>
  </w:endnote>
  <w:endnote w:type="continuationSeparator" w:id="0">
    <w:p w14:paraId="232387DE" w14:textId="77777777" w:rsidR="009F450A" w:rsidRDefault="009F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4F55" w14:textId="77777777" w:rsidR="000D6115" w:rsidRDefault="000D6115" w:rsidP="009E2C67">
    <w:pPr>
      <w:pStyle w:val="Fu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39345D">
      <w:rPr>
        <w:noProof/>
      </w:rPr>
      <w:t>1</w:t>
    </w:r>
    <w:r>
      <w:fldChar w:fldCharType="end"/>
    </w:r>
  </w:p>
  <w:p w14:paraId="7DE24059" w14:textId="77777777" w:rsidR="000D6115" w:rsidRDefault="000D6115" w:rsidP="000D611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215" w14:textId="77777777" w:rsidR="0075113F" w:rsidRPr="00CA538B" w:rsidRDefault="0075113F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5B9822CB" w14:textId="77777777" w:rsidR="00ED1F7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1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4303" w14:textId="77777777" w:rsidR="00CA538B" w:rsidRPr="00CA538B" w:rsidRDefault="00CA538B" w:rsidP="0075113F">
    <w:pPr>
      <w:pStyle w:val="Fuzeile"/>
      <w:tabs>
        <w:tab w:val="clear" w:pos="4536"/>
        <w:tab w:val="clear" w:pos="9072"/>
      </w:tabs>
      <w:rPr>
        <w:rFonts w:ascii="Garrison Sans" w:hAnsi="Garrison Sans" w:cs="Arial"/>
        <w:sz w:val="16"/>
        <w:szCs w:val="16"/>
      </w:rPr>
    </w:pPr>
  </w:p>
  <w:p w14:paraId="1E7B795F" w14:textId="77777777" w:rsidR="00CA538B" w:rsidRPr="0075113F" w:rsidRDefault="0075113F" w:rsidP="0075113F">
    <w:pPr>
      <w:pStyle w:val="Fuzeile"/>
      <w:jc w:val="right"/>
      <w:rPr>
        <w:rFonts w:ascii="Garrison Sans" w:hAnsi="Garrison Sans"/>
        <w:sz w:val="16"/>
        <w:szCs w:val="16"/>
      </w:rPr>
    </w:pPr>
    <w:r w:rsidRPr="0075113F">
      <w:rPr>
        <w:rFonts w:ascii="Garrison Sans" w:hAnsi="Garrison Sans"/>
        <w:sz w:val="16"/>
        <w:szCs w:val="16"/>
      </w:rPr>
      <w:t xml:space="preserve">Seite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PAGE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  <w:r w:rsidRPr="0075113F">
      <w:rPr>
        <w:rFonts w:ascii="Garrison Sans" w:hAnsi="Garrison Sans"/>
        <w:sz w:val="16"/>
        <w:szCs w:val="16"/>
      </w:rPr>
      <w:t xml:space="preserve"> von </w:t>
    </w:r>
    <w:r w:rsidRPr="0075113F">
      <w:rPr>
        <w:rFonts w:ascii="Garrison Sans" w:hAnsi="Garrison Sans"/>
        <w:b/>
        <w:bCs/>
        <w:sz w:val="16"/>
        <w:szCs w:val="16"/>
      </w:rPr>
      <w:fldChar w:fldCharType="begin"/>
    </w:r>
    <w:r w:rsidRPr="0075113F">
      <w:rPr>
        <w:rFonts w:ascii="Garrison Sans" w:hAnsi="Garrison Sans"/>
        <w:b/>
        <w:bCs/>
        <w:sz w:val="16"/>
        <w:szCs w:val="16"/>
      </w:rPr>
      <w:instrText>NUMPAGES</w:instrText>
    </w:r>
    <w:r w:rsidRPr="0075113F">
      <w:rPr>
        <w:rFonts w:ascii="Garrison Sans" w:hAnsi="Garrison Sans"/>
        <w:b/>
        <w:bCs/>
        <w:sz w:val="16"/>
        <w:szCs w:val="16"/>
      </w:rPr>
      <w:fldChar w:fldCharType="separate"/>
    </w:r>
    <w:r>
      <w:rPr>
        <w:rFonts w:ascii="Garrison Sans" w:hAnsi="Garrison Sans"/>
        <w:b/>
        <w:bCs/>
        <w:sz w:val="16"/>
        <w:szCs w:val="16"/>
      </w:rPr>
      <w:t>2</w:t>
    </w:r>
    <w:r w:rsidRPr="0075113F">
      <w:rPr>
        <w:rFonts w:ascii="Garrison Sans" w:hAnsi="Garrison Sans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1ED96" w14:textId="77777777" w:rsidR="009F450A" w:rsidRDefault="009F450A">
      <w:r>
        <w:separator/>
      </w:r>
    </w:p>
  </w:footnote>
  <w:footnote w:type="continuationSeparator" w:id="0">
    <w:p w14:paraId="2001E22E" w14:textId="77777777" w:rsidR="009F450A" w:rsidRDefault="009F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5928" w14:textId="15439E2D" w:rsidR="00F24808" w:rsidRPr="000C445E" w:rsidRDefault="00F24808" w:rsidP="000C445E">
    <w:pPr>
      <w:pStyle w:val="Kopfzei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A1F"/>
    <w:multiLevelType w:val="hybridMultilevel"/>
    <w:tmpl w:val="82D49B40"/>
    <w:lvl w:ilvl="0" w:tplc="20FA9EA4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4ECC"/>
    <w:multiLevelType w:val="hybridMultilevel"/>
    <w:tmpl w:val="424021B4"/>
    <w:lvl w:ilvl="0" w:tplc="04070017">
      <w:start w:val="1"/>
      <w:numFmt w:val="lowerLetter"/>
      <w:lvlText w:val="%1)"/>
      <w:lvlJc w:val="left"/>
      <w:pPr>
        <w:ind w:left="501" w:hanging="360"/>
      </w:pPr>
    </w:lvl>
    <w:lvl w:ilvl="1" w:tplc="04070019" w:tentative="1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B2A164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BFC205F"/>
    <w:multiLevelType w:val="hybridMultilevel"/>
    <w:tmpl w:val="EEC21A80"/>
    <w:lvl w:ilvl="0" w:tplc="554E043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77F0D"/>
    <w:multiLevelType w:val="hybridMultilevel"/>
    <w:tmpl w:val="6A8E34B6"/>
    <w:lvl w:ilvl="0" w:tplc="D0222FD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617BF"/>
    <w:multiLevelType w:val="hybridMultilevel"/>
    <w:tmpl w:val="252EABCE"/>
    <w:lvl w:ilvl="0" w:tplc="2EDAAD76">
      <w:start w:val="1"/>
      <w:numFmt w:val="bullet"/>
      <w:pStyle w:val="Auflistung1Ebe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FDCE">
      <w:start w:val="1"/>
      <w:numFmt w:val="bullet"/>
      <w:pStyle w:val="Auflistung2Eben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27420">
      <w:start w:val="1"/>
      <w:numFmt w:val="bullet"/>
      <w:pStyle w:val="Auflistung3Eben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36F3D"/>
    <w:multiLevelType w:val="hybridMultilevel"/>
    <w:tmpl w:val="854AE1D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4824AC"/>
    <w:multiLevelType w:val="hybridMultilevel"/>
    <w:tmpl w:val="55AC2404"/>
    <w:lvl w:ilvl="0" w:tplc="4D6EDA38">
      <w:numFmt w:val="bullet"/>
      <w:lvlText w:val="-"/>
      <w:lvlJc w:val="left"/>
      <w:pPr>
        <w:ind w:left="408" w:hanging="360"/>
      </w:pPr>
      <w:rPr>
        <w:rFonts w:ascii="Source Sans Pro" w:eastAsia="Times New Roman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4EF139D7"/>
    <w:multiLevelType w:val="hybridMultilevel"/>
    <w:tmpl w:val="1970631C"/>
    <w:lvl w:ilvl="0" w:tplc="6982FC5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Arial" w:hint="default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88560">
    <w:abstractNumId w:val="2"/>
  </w:num>
  <w:num w:numId="2" w16cid:durableId="344524470">
    <w:abstractNumId w:val="6"/>
  </w:num>
  <w:num w:numId="3" w16cid:durableId="474374438">
    <w:abstractNumId w:val="0"/>
  </w:num>
  <w:num w:numId="4" w16cid:durableId="798383046">
    <w:abstractNumId w:val="8"/>
  </w:num>
  <w:num w:numId="5" w16cid:durableId="2114399286">
    <w:abstractNumId w:val="3"/>
  </w:num>
  <w:num w:numId="6" w16cid:durableId="1276257894">
    <w:abstractNumId w:val="4"/>
  </w:num>
  <w:num w:numId="7" w16cid:durableId="1362047150">
    <w:abstractNumId w:val="7"/>
  </w:num>
  <w:num w:numId="8" w16cid:durableId="838734829">
    <w:abstractNumId w:val="5"/>
  </w:num>
  <w:num w:numId="9" w16cid:durableId="1135177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XoiSXY27ff6+nR+ihu1uZg8nC+YVlmmJzdwL9CSVcI263U1KCoWG66jLmSllwnsxXk5Qi66VG3pUm//lEq2lw==" w:salt="lss3qPYXRXEImuXoOyz7bw==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Doc" w:val=" 1"/>
    <w:docVar w:name="cbGoto" w:val=" 2"/>
    <w:docVar w:name="cbIns" w:val=" 2"/>
    <w:docVar w:name="dlbSymBar" w:val="Adress PLUS"/>
    <w:docVar w:name="tbSymPos" w:val=" 2"/>
  </w:docVars>
  <w:rsids>
    <w:rsidRoot w:val="00D138E9"/>
    <w:rsid w:val="0000065C"/>
    <w:rsid w:val="000037D7"/>
    <w:rsid w:val="000050E7"/>
    <w:rsid w:val="00022676"/>
    <w:rsid w:val="0003116B"/>
    <w:rsid w:val="00052C95"/>
    <w:rsid w:val="00052DAD"/>
    <w:rsid w:val="000550EE"/>
    <w:rsid w:val="000915DC"/>
    <w:rsid w:val="000A027D"/>
    <w:rsid w:val="000A2E51"/>
    <w:rsid w:val="000A3C60"/>
    <w:rsid w:val="000B0F7C"/>
    <w:rsid w:val="000C445E"/>
    <w:rsid w:val="000D6115"/>
    <w:rsid w:val="000D694C"/>
    <w:rsid w:val="000E0C92"/>
    <w:rsid w:val="0010636C"/>
    <w:rsid w:val="001166FD"/>
    <w:rsid w:val="00126691"/>
    <w:rsid w:val="001356D0"/>
    <w:rsid w:val="00145678"/>
    <w:rsid w:val="001564EA"/>
    <w:rsid w:val="00165702"/>
    <w:rsid w:val="00170DD5"/>
    <w:rsid w:val="0017690A"/>
    <w:rsid w:val="001811DB"/>
    <w:rsid w:val="00186200"/>
    <w:rsid w:val="00193BD6"/>
    <w:rsid w:val="00197A1A"/>
    <w:rsid w:val="001A18E2"/>
    <w:rsid w:val="001A1C25"/>
    <w:rsid w:val="001A588A"/>
    <w:rsid w:val="001A701F"/>
    <w:rsid w:val="001B244A"/>
    <w:rsid w:val="001C121B"/>
    <w:rsid w:val="001D5667"/>
    <w:rsid w:val="001E0D63"/>
    <w:rsid w:val="001F22EB"/>
    <w:rsid w:val="00205D35"/>
    <w:rsid w:val="0023543D"/>
    <w:rsid w:val="0023685B"/>
    <w:rsid w:val="00237DDD"/>
    <w:rsid w:val="00237FB9"/>
    <w:rsid w:val="0024571B"/>
    <w:rsid w:val="00256C10"/>
    <w:rsid w:val="0026184C"/>
    <w:rsid w:val="00285B8A"/>
    <w:rsid w:val="002A0D58"/>
    <w:rsid w:val="002A4AEE"/>
    <w:rsid w:val="002C33F2"/>
    <w:rsid w:val="002C3E11"/>
    <w:rsid w:val="002F6840"/>
    <w:rsid w:val="003047DA"/>
    <w:rsid w:val="00306888"/>
    <w:rsid w:val="0031452B"/>
    <w:rsid w:val="00315CE7"/>
    <w:rsid w:val="00330EF4"/>
    <w:rsid w:val="003527EB"/>
    <w:rsid w:val="003600BD"/>
    <w:rsid w:val="00380BEE"/>
    <w:rsid w:val="003856A2"/>
    <w:rsid w:val="0039345D"/>
    <w:rsid w:val="003A3D47"/>
    <w:rsid w:val="003B2989"/>
    <w:rsid w:val="003B41B6"/>
    <w:rsid w:val="003B7101"/>
    <w:rsid w:val="003D25CC"/>
    <w:rsid w:val="003E0E93"/>
    <w:rsid w:val="00403BD3"/>
    <w:rsid w:val="00404DC1"/>
    <w:rsid w:val="004104D5"/>
    <w:rsid w:val="0041428D"/>
    <w:rsid w:val="00417265"/>
    <w:rsid w:val="0043583D"/>
    <w:rsid w:val="00441827"/>
    <w:rsid w:val="004604A7"/>
    <w:rsid w:val="00463B74"/>
    <w:rsid w:val="004706B7"/>
    <w:rsid w:val="00476F5B"/>
    <w:rsid w:val="00480536"/>
    <w:rsid w:val="00482BCA"/>
    <w:rsid w:val="004905AB"/>
    <w:rsid w:val="00497ED2"/>
    <w:rsid w:val="004A1180"/>
    <w:rsid w:val="004A5B57"/>
    <w:rsid w:val="004D4A3E"/>
    <w:rsid w:val="004F57D8"/>
    <w:rsid w:val="004F7511"/>
    <w:rsid w:val="004F7CD0"/>
    <w:rsid w:val="005101DF"/>
    <w:rsid w:val="00512748"/>
    <w:rsid w:val="00523A93"/>
    <w:rsid w:val="005364CB"/>
    <w:rsid w:val="00552F8A"/>
    <w:rsid w:val="00556B6A"/>
    <w:rsid w:val="00565C3E"/>
    <w:rsid w:val="00570E10"/>
    <w:rsid w:val="005816A1"/>
    <w:rsid w:val="00583259"/>
    <w:rsid w:val="005836A2"/>
    <w:rsid w:val="0059690A"/>
    <w:rsid w:val="005A1E48"/>
    <w:rsid w:val="005A36CE"/>
    <w:rsid w:val="005B3FC2"/>
    <w:rsid w:val="005B471A"/>
    <w:rsid w:val="005C0AE3"/>
    <w:rsid w:val="005E72CD"/>
    <w:rsid w:val="00602227"/>
    <w:rsid w:val="006031AF"/>
    <w:rsid w:val="00607955"/>
    <w:rsid w:val="00621506"/>
    <w:rsid w:val="00636FDE"/>
    <w:rsid w:val="00637A9A"/>
    <w:rsid w:val="006544A9"/>
    <w:rsid w:val="006656A0"/>
    <w:rsid w:val="00680CA4"/>
    <w:rsid w:val="00692370"/>
    <w:rsid w:val="00692F01"/>
    <w:rsid w:val="006950C0"/>
    <w:rsid w:val="006A068F"/>
    <w:rsid w:val="006A4C80"/>
    <w:rsid w:val="006E2A26"/>
    <w:rsid w:val="006E4040"/>
    <w:rsid w:val="006F4F38"/>
    <w:rsid w:val="00703EFF"/>
    <w:rsid w:val="00703F4C"/>
    <w:rsid w:val="007076FA"/>
    <w:rsid w:val="007114A5"/>
    <w:rsid w:val="00725051"/>
    <w:rsid w:val="00737533"/>
    <w:rsid w:val="007402B8"/>
    <w:rsid w:val="00742A5E"/>
    <w:rsid w:val="0075113F"/>
    <w:rsid w:val="00755F77"/>
    <w:rsid w:val="007578F0"/>
    <w:rsid w:val="0076226A"/>
    <w:rsid w:val="00774445"/>
    <w:rsid w:val="00783C78"/>
    <w:rsid w:val="00784F07"/>
    <w:rsid w:val="00791FF6"/>
    <w:rsid w:val="00797A30"/>
    <w:rsid w:val="007C5525"/>
    <w:rsid w:val="007D0ECF"/>
    <w:rsid w:val="007E192A"/>
    <w:rsid w:val="007F1402"/>
    <w:rsid w:val="007F6D88"/>
    <w:rsid w:val="007F770C"/>
    <w:rsid w:val="00812416"/>
    <w:rsid w:val="00812C8D"/>
    <w:rsid w:val="0083296F"/>
    <w:rsid w:val="00864F04"/>
    <w:rsid w:val="00882843"/>
    <w:rsid w:val="00894909"/>
    <w:rsid w:val="008950E2"/>
    <w:rsid w:val="008A5B0E"/>
    <w:rsid w:val="008D0E3F"/>
    <w:rsid w:val="008D1C77"/>
    <w:rsid w:val="008D5C69"/>
    <w:rsid w:val="008F0733"/>
    <w:rsid w:val="00912042"/>
    <w:rsid w:val="00913F4C"/>
    <w:rsid w:val="009179DF"/>
    <w:rsid w:val="00923D00"/>
    <w:rsid w:val="00942158"/>
    <w:rsid w:val="00971B43"/>
    <w:rsid w:val="00984A66"/>
    <w:rsid w:val="00992EE2"/>
    <w:rsid w:val="009939C8"/>
    <w:rsid w:val="009D2037"/>
    <w:rsid w:val="009E2C67"/>
    <w:rsid w:val="009E7E8D"/>
    <w:rsid w:val="009F450A"/>
    <w:rsid w:val="00A04DE9"/>
    <w:rsid w:val="00A072F6"/>
    <w:rsid w:val="00A306E3"/>
    <w:rsid w:val="00A46D5E"/>
    <w:rsid w:val="00A51317"/>
    <w:rsid w:val="00A52A1C"/>
    <w:rsid w:val="00A550D7"/>
    <w:rsid w:val="00A6504D"/>
    <w:rsid w:val="00A746A1"/>
    <w:rsid w:val="00A80E41"/>
    <w:rsid w:val="00A92D19"/>
    <w:rsid w:val="00A96D06"/>
    <w:rsid w:val="00AC0A87"/>
    <w:rsid w:val="00AC38BC"/>
    <w:rsid w:val="00AC678C"/>
    <w:rsid w:val="00AD64F3"/>
    <w:rsid w:val="00B031E1"/>
    <w:rsid w:val="00B04ACE"/>
    <w:rsid w:val="00B05E01"/>
    <w:rsid w:val="00B12B42"/>
    <w:rsid w:val="00B2614E"/>
    <w:rsid w:val="00B33581"/>
    <w:rsid w:val="00B40A4A"/>
    <w:rsid w:val="00B442BF"/>
    <w:rsid w:val="00B61839"/>
    <w:rsid w:val="00B80A0B"/>
    <w:rsid w:val="00BB4C39"/>
    <w:rsid w:val="00BB4E67"/>
    <w:rsid w:val="00BB6A69"/>
    <w:rsid w:val="00BC52BD"/>
    <w:rsid w:val="00BD06DA"/>
    <w:rsid w:val="00BD53D3"/>
    <w:rsid w:val="00BF275E"/>
    <w:rsid w:val="00BF6959"/>
    <w:rsid w:val="00C0565A"/>
    <w:rsid w:val="00C07B31"/>
    <w:rsid w:val="00C16AC9"/>
    <w:rsid w:val="00C24436"/>
    <w:rsid w:val="00C31FA3"/>
    <w:rsid w:val="00CA3350"/>
    <w:rsid w:val="00CA5304"/>
    <w:rsid w:val="00CA538B"/>
    <w:rsid w:val="00CB700C"/>
    <w:rsid w:val="00CB7BC5"/>
    <w:rsid w:val="00CC2BFB"/>
    <w:rsid w:val="00CC7E31"/>
    <w:rsid w:val="00CE06F9"/>
    <w:rsid w:val="00CE19D6"/>
    <w:rsid w:val="00CE3C19"/>
    <w:rsid w:val="00CE4AF8"/>
    <w:rsid w:val="00CE5309"/>
    <w:rsid w:val="00D0275B"/>
    <w:rsid w:val="00D0394E"/>
    <w:rsid w:val="00D138E9"/>
    <w:rsid w:val="00D22A7A"/>
    <w:rsid w:val="00D33498"/>
    <w:rsid w:val="00D462DA"/>
    <w:rsid w:val="00D54D88"/>
    <w:rsid w:val="00D64C5D"/>
    <w:rsid w:val="00D6505F"/>
    <w:rsid w:val="00D66F55"/>
    <w:rsid w:val="00D67A38"/>
    <w:rsid w:val="00D73FE8"/>
    <w:rsid w:val="00D81362"/>
    <w:rsid w:val="00D872A2"/>
    <w:rsid w:val="00DA7575"/>
    <w:rsid w:val="00DA7993"/>
    <w:rsid w:val="00DB69CB"/>
    <w:rsid w:val="00DB792E"/>
    <w:rsid w:val="00DF5BB2"/>
    <w:rsid w:val="00E00D96"/>
    <w:rsid w:val="00E0743A"/>
    <w:rsid w:val="00E111E5"/>
    <w:rsid w:val="00E21256"/>
    <w:rsid w:val="00E2287D"/>
    <w:rsid w:val="00E24F55"/>
    <w:rsid w:val="00E47FE1"/>
    <w:rsid w:val="00E5354F"/>
    <w:rsid w:val="00E82B8E"/>
    <w:rsid w:val="00E85659"/>
    <w:rsid w:val="00E93F7F"/>
    <w:rsid w:val="00EA17AE"/>
    <w:rsid w:val="00EA2C75"/>
    <w:rsid w:val="00EB6D4A"/>
    <w:rsid w:val="00ED1F7B"/>
    <w:rsid w:val="00ED49A7"/>
    <w:rsid w:val="00EF4E8C"/>
    <w:rsid w:val="00F21238"/>
    <w:rsid w:val="00F24808"/>
    <w:rsid w:val="00F253BE"/>
    <w:rsid w:val="00F44F8C"/>
    <w:rsid w:val="00F52799"/>
    <w:rsid w:val="00F57EEE"/>
    <w:rsid w:val="00F612BF"/>
    <w:rsid w:val="00F617BB"/>
    <w:rsid w:val="00F743A5"/>
    <w:rsid w:val="00F8117A"/>
    <w:rsid w:val="00F81CAA"/>
    <w:rsid w:val="00F909D5"/>
    <w:rsid w:val="00F960EB"/>
    <w:rsid w:val="00F97884"/>
    <w:rsid w:val="00FB7EE7"/>
    <w:rsid w:val="00FD62E4"/>
    <w:rsid w:val="00FE395D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69E98C"/>
  <w15:chartTrackingRefBased/>
  <w15:docId w15:val="{63F5B7B7-F317-4179-8EB2-29B9F627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E19D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2">
    <w:name w:val="heading 2"/>
    <w:basedOn w:val="Standard"/>
    <w:next w:val="Standard"/>
    <w:rsid w:val="00CB700C"/>
    <w:pPr>
      <w:keepNext/>
      <w:jc w:val="center"/>
      <w:outlineLvl w:val="1"/>
    </w:pPr>
  </w:style>
  <w:style w:type="paragraph" w:styleId="berschrift6">
    <w:name w:val="heading 6"/>
    <w:basedOn w:val="Standard"/>
    <w:next w:val="Standard"/>
    <w:rsid w:val="00CB700C"/>
    <w:pPr>
      <w:keepNext/>
      <w:jc w:val="center"/>
      <w:outlineLvl w:val="5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6504D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ED1F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80E41"/>
    <w:rPr>
      <w:sz w:val="24"/>
    </w:rPr>
  </w:style>
  <w:style w:type="table" w:styleId="Tabellenraster">
    <w:name w:val="Table Grid"/>
    <w:basedOn w:val="NormaleTabelle"/>
    <w:uiPriority w:val="39"/>
    <w:rsid w:val="007114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165702"/>
    <w:rPr>
      <w:color w:val="605E5C"/>
      <w:shd w:val="clear" w:color="auto" w:fill="E1DFDD"/>
    </w:rPr>
  </w:style>
  <w:style w:type="paragraph" w:customStyle="1" w:styleId="Flietext">
    <w:name w:val="Fließtext"/>
    <w:basedOn w:val="Standard"/>
    <w:link w:val="FlietextZchn"/>
    <w:qFormat/>
    <w:rsid w:val="008D5C69"/>
    <w:pPr>
      <w:spacing w:before="120" w:after="120"/>
      <w:jc w:val="both"/>
    </w:pPr>
    <w:rPr>
      <w:rFonts w:ascii="Garrison Sans" w:hAnsi="Garrison Sans" w:cs="Tahoma"/>
      <w:szCs w:val="24"/>
    </w:rPr>
  </w:style>
  <w:style w:type="character" w:customStyle="1" w:styleId="FlietextZchn">
    <w:name w:val="Fließtext Zchn"/>
    <w:link w:val="Flietext"/>
    <w:rsid w:val="008D5C69"/>
    <w:rPr>
      <w:rFonts w:ascii="Garrison Sans" w:hAnsi="Garrison Sans" w:cs="Tahoma"/>
      <w:sz w:val="24"/>
      <w:szCs w:val="24"/>
    </w:rPr>
  </w:style>
  <w:style w:type="paragraph" w:customStyle="1" w:styleId="berschrift1">
    <w:name w:val="Überschrift1"/>
    <w:basedOn w:val="Standard"/>
    <w:link w:val="berschrift1Zchn"/>
    <w:qFormat/>
    <w:rsid w:val="008D5C69"/>
    <w:pPr>
      <w:spacing w:after="240"/>
    </w:pPr>
    <w:rPr>
      <w:rFonts w:ascii="Garrison ExtraBold Sans" w:hAnsi="Garrison ExtraBold Sans" w:cs="Tahoma"/>
      <w:b/>
      <w:bCs/>
      <w:szCs w:val="24"/>
    </w:rPr>
  </w:style>
  <w:style w:type="character" w:customStyle="1" w:styleId="berschrift1Zchn">
    <w:name w:val="Überschrift1 Zchn"/>
    <w:link w:val="berschrift1"/>
    <w:rsid w:val="008D5C69"/>
    <w:rPr>
      <w:rFonts w:ascii="Garrison ExtraBold Sans" w:hAnsi="Garrison ExtraBold Sans" w:cs="Tahoma"/>
      <w:b/>
      <w:bCs/>
      <w:sz w:val="24"/>
      <w:szCs w:val="24"/>
    </w:rPr>
  </w:style>
  <w:style w:type="paragraph" w:customStyle="1" w:styleId="berschrift20">
    <w:name w:val="Überschrift2"/>
    <w:basedOn w:val="berschrift1"/>
    <w:link w:val="berschrift2Zchn"/>
    <w:qFormat/>
    <w:rsid w:val="003E0E93"/>
    <w:pPr>
      <w:spacing w:before="240" w:after="0"/>
    </w:pPr>
    <w:rPr>
      <w:rFonts w:ascii="Garrison Sans" w:hAnsi="Garrison Sans"/>
    </w:rPr>
  </w:style>
  <w:style w:type="character" w:customStyle="1" w:styleId="berschrift2Zchn">
    <w:name w:val="Überschrift2 Zchn"/>
    <w:link w:val="berschrift20"/>
    <w:rsid w:val="003E0E93"/>
    <w:rPr>
      <w:rFonts w:ascii="Garrison Sans" w:eastAsia="Calibri" w:hAnsi="Garrison Sans" w:cs="Tahoma"/>
      <w:b/>
      <w:bCs/>
      <w:sz w:val="22"/>
      <w:szCs w:val="24"/>
      <w:lang w:eastAsia="en-US"/>
    </w:rPr>
  </w:style>
  <w:style w:type="paragraph" w:customStyle="1" w:styleId="Auflistung1Ebene">
    <w:name w:val="Auflistung 1 Ebene"/>
    <w:basedOn w:val="Flietext"/>
    <w:link w:val="Auflistung1EbeneZchn"/>
    <w:qFormat/>
    <w:rsid w:val="008D5C69"/>
    <w:pPr>
      <w:numPr>
        <w:numId w:val="8"/>
      </w:numPr>
      <w:spacing w:before="0" w:after="0"/>
    </w:pPr>
  </w:style>
  <w:style w:type="character" w:customStyle="1" w:styleId="Auflistung1EbeneZchn">
    <w:name w:val="Auflistung 1 Ebene Zchn"/>
    <w:basedOn w:val="FlietextZchn"/>
    <w:link w:val="Auflistung1Ebene"/>
    <w:rsid w:val="008D5C69"/>
    <w:rPr>
      <w:rFonts w:ascii="Garrison Sans" w:hAnsi="Garrison Sans" w:cs="Tahoma"/>
      <w:sz w:val="24"/>
      <w:szCs w:val="24"/>
    </w:rPr>
  </w:style>
  <w:style w:type="paragraph" w:customStyle="1" w:styleId="Auflistung2Ebene">
    <w:name w:val="Auflistung 2 Ebene"/>
    <w:basedOn w:val="Auflistung1Ebene"/>
    <w:link w:val="Auflistung2EbeneZchn"/>
    <w:qFormat/>
    <w:rsid w:val="008D5C69"/>
    <w:pPr>
      <w:numPr>
        <w:ilvl w:val="1"/>
      </w:numPr>
    </w:pPr>
  </w:style>
  <w:style w:type="character" w:customStyle="1" w:styleId="Auflistung2EbeneZchn">
    <w:name w:val="Auflistung 2 Ebene Zchn"/>
    <w:basedOn w:val="Auflistung1EbeneZchn"/>
    <w:link w:val="Auflistung2Ebene"/>
    <w:rsid w:val="008D5C69"/>
    <w:rPr>
      <w:rFonts w:ascii="Garrison Sans" w:hAnsi="Garrison Sans" w:cs="Tahoma"/>
      <w:sz w:val="24"/>
      <w:szCs w:val="24"/>
    </w:rPr>
  </w:style>
  <w:style w:type="paragraph" w:customStyle="1" w:styleId="Auflistung3Ebene">
    <w:name w:val="Auflistung 3 Ebene"/>
    <w:basedOn w:val="Auflistung2Ebene"/>
    <w:link w:val="Auflistung3EbeneZchn"/>
    <w:qFormat/>
    <w:rsid w:val="008D5C69"/>
    <w:pPr>
      <w:numPr>
        <w:ilvl w:val="2"/>
      </w:numPr>
    </w:pPr>
  </w:style>
  <w:style w:type="character" w:customStyle="1" w:styleId="Auflistung3EbeneZchn">
    <w:name w:val="Auflistung 3 Ebene Zchn"/>
    <w:basedOn w:val="Auflistung2EbeneZchn"/>
    <w:link w:val="Auflistung3Ebene"/>
    <w:rsid w:val="008D5C69"/>
    <w:rPr>
      <w:rFonts w:ascii="Garrison Sans" w:hAnsi="Garrison Sans" w:cs="Tahoma"/>
      <w:sz w:val="24"/>
      <w:szCs w:val="24"/>
    </w:rPr>
  </w:style>
  <w:style w:type="paragraph" w:customStyle="1" w:styleId="Headline">
    <w:name w:val="Headline"/>
    <w:basedOn w:val="berschrift1"/>
    <w:link w:val="HeadlineZchn"/>
    <w:qFormat/>
    <w:rsid w:val="003E0E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</w:pPr>
  </w:style>
  <w:style w:type="character" w:customStyle="1" w:styleId="HeadlineZchn">
    <w:name w:val="Headline Zchn"/>
    <w:basedOn w:val="berschrift1Zchn"/>
    <w:link w:val="Headline"/>
    <w:rsid w:val="003E0E93"/>
    <w:rPr>
      <w:rFonts w:ascii="Garrison ExtraBold Sans" w:eastAsia="Calibri" w:hAnsi="Garrison ExtraBold Sans" w:cs="Tahoma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rsid w:val="00CE19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19D6"/>
    <w:rPr>
      <w:sz w:val="24"/>
    </w:rPr>
  </w:style>
  <w:style w:type="paragraph" w:customStyle="1" w:styleId="Default">
    <w:name w:val="Default"/>
    <w:rsid w:val="00CE19D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C52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341">
          <w:marLeft w:val="-9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ramer\Desktop\002_Office\allgemeine_Dokumentvorlage_Untergliederung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F0FD0-595B-4FFC-BBDD-9AD88035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allgemeine_Dokumentvorlage_Untergliederungen.dotx</Template>
  <TotalTime>0</TotalTime>
  <Pages>1</Pages>
  <Words>152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Lars Kramer | KLJB Münster</dc:creator>
  <cp:keywords/>
  <cp:lastModifiedBy>Lars Kramer | KLJB Münster</cp:lastModifiedBy>
  <cp:revision>2</cp:revision>
  <cp:lastPrinted>2026-08-07T09:05:00Z</cp:lastPrinted>
  <dcterms:created xsi:type="dcterms:W3CDTF">2026-08-07T09:13:00Z</dcterms:created>
  <dcterms:modified xsi:type="dcterms:W3CDTF">2026-08-07T09:13:00Z</dcterms:modified>
</cp:coreProperties>
</file>