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878B9" w14:textId="117E7974" w:rsidR="00784F07" w:rsidRDefault="00CE19D6" w:rsidP="00306888">
      <w:pPr>
        <w:pStyle w:val="Headline"/>
        <w:rPr>
          <w:lang w:eastAsia="de-DE"/>
        </w:rPr>
      </w:pPr>
      <w:proofErr w:type="gramStart"/>
      <w:r>
        <w:t>KL</w:t>
      </w:r>
      <w:r w:rsidRPr="00E077AF">
        <w:rPr>
          <w:lang w:eastAsia="de-DE"/>
        </w:rPr>
        <w:t>JB Beitrittserklärung</w:t>
      </w:r>
      <w:proofErr w:type="gramEnd"/>
    </w:p>
    <w:p w14:paraId="14B8E2CF" w14:textId="77777777" w:rsidR="00CE19D6" w:rsidRPr="00E077AF" w:rsidRDefault="00CE19D6" w:rsidP="00CE19D6">
      <w:pPr>
        <w:autoSpaceDE w:val="0"/>
        <w:autoSpaceDN w:val="0"/>
        <w:adjustRightInd w:val="0"/>
        <w:spacing w:after="0" w:line="240" w:lineRule="auto"/>
        <w:jc w:val="both"/>
        <w:rPr>
          <w:rFonts w:ascii="Garrison Sans" w:hAnsi="Garrison Sans" w:cs="Calibri Light"/>
          <w:sz w:val="24"/>
          <w:szCs w:val="24"/>
          <w:lang w:eastAsia="de-DE"/>
        </w:rPr>
      </w:pPr>
      <w:r w:rsidRPr="00E077AF">
        <w:rPr>
          <w:rFonts w:ascii="Garrison Sans" w:hAnsi="Garrison Sans" w:cs="Calibri Light"/>
          <w:sz w:val="24"/>
          <w:szCs w:val="24"/>
          <w:lang w:eastAsia="de-DE"/>
        </w:rPr>
        <w:t xml:space="preserve">Hiermit erkläre ich, dass ich Mitglied in der </w:t>
      </w:r>
      <w:r w:rsidRPr="00E077AF">
        <w:rPr>
          <w:rFonts w:ascii="Garrison Sans" w:hAnsi="Garrison Sans" w:cs="Calibri Light"/>
          <w:b/>
          <w:sz w:val="24"/>
          <w:szCs w:val="24"/>
          <w:lang w:eastAsia="de-DE"/>
        </w:rPr>
        <w:t>Katholischen Landjugendbewegung (KLJB)</w:t>
      </w:r>
    </w:p>
    <w:p w14:paraId="13E1C9E9" w14:textId="77777777" w:rsidR="00CE19D6" w:rsidRPr="00E077AF" w:rsidRDefault="00CE19D6" w:rsidP="00CE19D6">
      <w:pPr>
        <w:autoSpaceDE w:val="0"/>
        <w:autoSpaceDN w:val="0"/>
        <w:adjustRightInd w:val="0"/>
        <w:spacing w:after="0" w:line="240" w:lineRule="auto"/>
        <w:jc w:val="both"/>
        <w:rPr>
          <w:rFonts w:ascii="Garrison Sans" w:hAnsi="Garrison Sans" w:cs="Calibri Light"/>
          <w:sz w:val="24"/>
          <w:szCs w:val="24"/>
          <w:lang w:eastAsia="de-DE"/>
        </w:rPr>
      </w:pPr>
      <w:r w:rsidRPr="00E077AF">
        <w:rPr>
          <w:rFonts w:ascii="Garrison Sans" w:hAnsi="Garrison Sans" w:cs="Calibri Light"/>
          <w:sz w:val="24"/>
          <w:szCs w:val="24"/>
          <w:lang w:eastAsia="de-DE"/>
        </w:rPr>
        <w:t xml:space="preserve">im Bistum Münster e.V., </w:t>
      </w:r>
      <w:r w:rsidRPr="00E077AF">
        <w:rPr>
          <w:rFonts w:ascii="Garrison Sans" w:hAnsi="Garrison Sans" w:cs="Calibri Light"/>
          <w:b/>
          <w:sz w:val="24"/>
          <w:szCs w:val="24"/>
          <w:lang w:eastAsia="de-DE"/>
        </w:rPr>
        <w:t>Ortsgruppe</w:t>
      </w:r>
      <w:r w:rsidRPr="00E077AF">
        <w:rPr>
          <w:rFonts w:ascii="Garrison Sans" w:hAnsi="Garrison Sans" w:cs="Calibri Light"/>
        </w:rPr>
        <w:t xml:space="preserve"> </w:t>
      </w:r>
      <w:r w:rsidRPr="00E077AF">
        <w:rPr>
          <w:rFonts w:ascii="Garrison Sans" w:hAnsi="Garrison Sans" w:cs="Calibri Light"/>
          <w:highlight w:val="yellow"/>
        </w:rPr>
        <w:t>________</w:t>
      </w:r>
      <w:r w:rsidRPr="00E077AF">
        <w:rPr>
          <w:rFonts w:ascii="Garrison Sans" w:hAnsi="Garrison Sans" w:cs="Calibri Light"/>
        </w:rPr>
        <w:t xml:space="preserve"> </w:t>
      </w:r>
      <w:r w:rsidRPr="00E077AF">
        <w:rPr>
          <w:rFonts w:ascii="Garrison Sans" w:hAnsi="Garrison Sans" w:cs="Calibri Light"/>
          <w:sz w:val="24"/>
          <w:szCs w:val="24"/>
          <w:lang w:eastAsia="de-DE"/>
        </w:rPr>
        <w:t>werden möchte.</w:t>
      </w:r>
    </w:p>
    <w:p w14:paraId="580BB7A6" w14:textId="77777777" w:rsidR="00CE19D6" w:rsidRPr="00E077AF" w:rsidRDefault="00CE19D6" w:rsidP="00CE19D6">
      <w:pPr>
        <w:autoSpaceDE w:val="0"/>
        <w:autoSpaceDN w:val="0"/>
        <w:adjustRightInd w:val="0"/>
        <w:spacing w:after="0" w:line="240" w:lineRule="auto"/>
        <w:jc w:val="both"/>
        <w:rPr>
          <w:rFonts w:ascii="Garrison Sans" w:hAnsi="Garrison Sans" w:cs="Calibri Light"/>
          <w:sz w:val="20"/>
          <w:szCs w:val="20"/>
          <w:lang w:eastAsia="de-DE"/>
        </w:rPr>
      </w:pPr>
    </w:p>
    <w:p w14:paraId="54914A7F" w14:textId="77777777" w:rsidR="00CE19D6" w:rsidRPr="00E077AF" w:rsidRDefault="00CE19D6" w:rsidP="00CE19D6">
      <w:pPr>
        <w:autoSpaceDE w:val="0"/>
        <w:autoSpaceDN w:val="0"/>
        <w:adjustRightInd w:val="0"/>
        <w:spacing w:after="0" w:line="240" w:lineRule="auto"/>
        <w:jc w:val="both"/>
        <w:rPr>
          <w:rFonts w:ascii="Garrison Sans" w:hAnsi="Garrison Sans" w:cs="Calibri Light"/>
          <w:sz w:val="24"/>
          <w:szCs w:val="24"/>
          <w:lang w:eastAsia="de-DE"/>
        </w:rPr>
      </w:pPr>
      <w:r w:rsidRPr="00E077AF">
        <w:rPr>
          <w:rFonts w:ascii="Garrison Sans" w:hAnsi="Garrison Sans" w:cs="Calibri Light"/>
          <w:sz w:val="24"/>
          <w:szCs w:val="24"/>
          <w:lang w:eastAsia="de-DE"/>
        </w:rPr>
        <w:t xml:space="preserve">Das Mitgliedsjahr ist das Kalenderjahr. Meine Mitgliedschaft verlängert sich automatisch um ein Jahr, wenn ich nicht zum 01.12. des laufenden Jahres meinen Austritt zum Folgejahr </w:t>
      </w:r>
      <w:r w:rsidRPr="00E077AF">
        <w:rPr>
          <w:rFonts w:ascii="Garrison Sans" w:hAnsi="Garrison Sans" w:cs="Calibri Light"/>
          <w:sz w:val="24"/>
          <w:szCs w:val="24"/>
          <w:highlight w:val="yellow"/>
          <w:lang w:eastAsia="de-DE"/>
        </w:rPr>
        <w:t>mündlich /schriftlich</w:t>
      </w:r>
      <w:r w:rsidRPr="00E077AF">
        <w:rPr>
          <w:rFonts w:ascii="Garrison Sans" w:hAnsi="Garrison Sans" w:cs="Calibri Light"/>
          <w:sz w:val="24"/>
          <w:szCs w:val="24"/>
          <w:lang w:eastAsia="de-DE"/>
        </w:rPr>
        <w:t xml:space="preserve"> erkläre.</w:t>
      </w:r>
    </w:p>
    <w:p w14:paraId="64E3D941" w14:textId="77777777" w:rsidR="00CE19D6" w:rsidRPr="00E077AF" w:rsidRDefault="00CE19D6" w:rsidP="00CE19D6">
      <w:pPr>
        <w:autoSpaceDE w:val="0"/>
        <w:autoSpaceDN w:val="0"/>
        <w:adjustRightInd w:val="0"/>
        <w:spacing w:after="0" w:line="240" w:lineRule="auto"/>
        <w:jc w:val="both"/>
        <w:rPr>
          <w:rFonts w:ascii="Garrison Sans" w:hAnsi="Garrison Sans" w:cs="Calibri Light"/>
          <w:sz w:val="20"/>
          <w:szCs w:val="20"/>
          <w:lang w:eastAsia="de-DE"/>
        </w:rPr>
      </w:pPr>
    </w:p>
    <w:p w14:paraId="14127AC4" w14:textId="77777777" w:rsidR="00CE19D6" w:rsidRPr="00E077AF" w:rsidRDefault="00CE19D6" w:rsidP="00CE19D6">
      <w:pPr>
        <w:autoSpaceDE w:val="0"/>
        <w:autoSpaceDN w:val="0"/>
        <w:adjustRightInd w:val="0"/>
        <w:spacing w:after="0" w:line="240" w:lineRule="auto"/>
        <w:jc w:val="both"/>
        <w:rPr>
          <w:rFonts w:ascii="Garrison Sans" w:hAnsi="Garrison Sans" w:cs="Calibri Light"/>
          <w:sz w:val="24"/>
          <w:szCs w:val="24"/>
          <w:lang w:eastAsia="de-DE"/>
        </w:rPr>
      </w:pPr>
      <w:r w:rsidRPr="00E077AF">
        <w:rPr>
          <w:rFonts w:ascii="Garrison Sans" w:hAnsi="Garrison Sans" w:cs="Calibri Light"/>
          <w:sz w:val="24"/>
          <w:szCs w:val="24"/>
          <w:lang w:eastAsia="de-DE"/>
        </w:rPr>
        <w:t xml:space="preserve">Der aktuell gültige Beitrag wird jährlich </w:t>
      </w:r>
      <w:r w:rsidRPr="00E077AF">
        <w:rPr>
          <w:rFonts w:ascii="Garrison Sans" w:hAnsi="Garrison Sans" w:cs="Calibri Light"/>
          <w:i/>
          <w:sz w:val="24"/>
          <w:szCs w:val="24"/>
          <w:highlight w:val="yellow"/>
          <w:lang w:eastAsia="de-DE"/>
        </w:rPr>
        <w:t>(am 03. Werktag im Januar; am letzten Werktag im November/Dezember; zum 1. März)</w:t>
      </w:r>
      <w:r w:rsidRPr="00E077AF">
        <w:rPr>
          <w:rFonts w:ascii="Garrison Sans" w:hAnsi="Garrison Sans" w:cs="Calibri Light"/>
          <w:sz w:val="24"/>
          <w:szCs w:val="24"/>
          <w:lang w:eastAsia="de-DE"/>
        </w:rPr>
        <w:t xml:space="preserve"> per Lastschrift eingezogen.</w:t>
      </w:r>
    </w:p>
    <w:p w14:paraId="23FC771D" w14:textId="77777777" w:rsidR="00CE19D6" w:rsidRPr="00E077AF" w:rsidRDefault="00CE19D6" w:rsidP="00CE19D6">
      <w:pPr>
        <w:autoSpaceDE w:val="0"/>
        <w:autoSpaceDN w:val="0"/>
        <w:adjustRightInd w:val="0"/>
        <w:spacing w:after="0" w:line="240" w:lineRule="auto"/>
        <w:jc w:val="both"/>
        <w:rPr>
          <w:rFonts w:ascii="Garrison Sans" w:hAnsi="Garrison Sans" w:cs="Calibri Light"/>
          <w:sz w:val="24"/>
          <w:szCs w:val="24"/>
          <w:lang w:eastAsia="de-DE"/>
        </w:rPr>
      </w:pPr>
    </w:p>
    <w:p w14:paraId="27725912" w14:textId="77777777" w:rsidR="00CE19D6" w:rsidRPr="00E077AF" w:rsidRDefault="00CE19D6" w:rsidP="00CE19D6">
      <w:pPr>
        <w:tabs>
          <w:tab w:val="left" w:pos="993"/>
          <w:tab w:val="right" w:pos="9356"/>
        </w:tabs>
        <w:autoSpaceDE w:val="0"/>
        <w:autoSpaceDN w:val="0"/>
        <w:adjustRightInd w:val="0"/>
        <w:spacing w:before="120" w:after="0" w:line="240" w:lineRule="auto"/>
        <w:jc w:val="both"/>
        <w:rPr>
          <w:rFonts w:ascii="Garrison Sans" w:hAnsi="Garrison Sans" w:cs="Calibri Light"/>
          <w:sz w:val="24"/>
          <w:szCs w:val="24"/>
          <w:lang w:eastAsia="de-DE"/>
        </w:rPr>
      </w:pPr>
      <w:r w:rsidRPr="00E077AF">
        <w:rPr>
          <w:rFonts w:ascii="Garrison Sans" w:hAnsi="Garrison Sans" w:cs="Calibri Light"/>
          <w:sz w:val="24"/>
          <w:szCs w:val="24"/>
          <w:lang w:eastAsia="de-DE"/>
        </w:rPr>
        <w:t>Name:</w:t>
      </w:r>
      <w:r w:rsidRPr="00E077AF">
        <w:rPr>
          <w:rFonts w:ascii="Garrison Sans" w:hAnsi="Garrison Sans" w:cs="Calibri Light"/>
          <w:sz w:val="24"/>
          <w:szCs w:val="24"/>
          <w:lang w:eastAsia="de-DE"/>
        </w:rPr>
        <w:tab/>
      </w:r>
      <w:r w:rsidRPr="00E077AF">
        <w:rPr>
          <w:rFonts w:ascii="Garrison Sans" w:hAnsi="Garrison Sans" w:cs="Calibri Light"/>
          <w:sz w:val="24"/>
          <w:szCs w:val="24"/>
          <w:u w:val="single"/>
          <w:lang w:eastAsia="de-DE"/>
        </w:rPr>
        <w:tab/>
      </w:r>
    </w:p>
    <w:p w14:paraId="68CFD098" w14:textId="77777777" w:rsidR="00CE19D6" w:rsidRPr="00E077AF" w:rsidRDefault="00CE19D6" w:rsidP="00CE19D6">
      <w:pPr>
        <w:tabs>
          <w:tab w:val="left" w:pos="993"/>
          <w:tab w:val="right" w:pos="9356"/>
        </w:tabs>
        <w:autoSpaceDE w:val="0"/>
        <w:autoSpaceDN w:val="0"/>
        <w:adjustRightInd w:val="0"/>
        <w:spacing w:before="240" w:after="0" w:line="240" w:lineRule="auto"/>
        <w:jc w:val="both"/>
        <w:rPr>
          <w:rFonts w:ascii="Garrison Sans" w:hAnsi="Garrison Sans" w:cs="Calibri Light"/>
          <w:sz w:val="24"/>
          <w:szCs w:val="24"/>
          <w:lang w:eastAsia="de-DE"/>
        </w:rPr>
      </w:pPr>
      <w:r w:rsidRPr="00E077AF">
        <w:rPr>
          <w:rFonts w:ascii="Garrison Sans" w:hAnsi="Garrison Sans" w:cs="Calibri Light"/>
          <w:sz w:val="24"/>
          <w:szCs w:val="24"/>
          <w:lang w:eastAsia="de-DE"/>
        </w:rPr>
        <w:t>Adresse:</w:t>
      </w:r>
      <w:r w:rsidRPr="00E077AF">
        <w:rPr>
          <w:rFonts w:ascii="Garrison Sans" w:hAnsi="Garrison Sans" w:cs="Calibri Light"/>
          <w:sz w:val="24"/>
          <w:szCs w:val="24"/>
          <w:lang w:eastAsia="de-DE"/>
        </w:rPr>
        <w:tab/>
      </w:r>
      <w:r w:rsidRPr="00E077AF">
        <w:rPr>
          <w:rFonts w:ascii="Garrison Sans" w:hAnsi="Garrison Sans" w:cs="Calibri Light"/>
          <w:sz w:val="24"/>
          <w:szCs w:val="24"/>
          <w:u w:val="single"/>
          <w:lang w:eastAsia="de-DE"/>
        </w:rPr>
        <w:tab/>
      </w:r>
    </w:p>
    <w:p w14:paraId="078234E2" w14:textId="77777777" w:rsidR="00CE19D6" w:rsidRPr="00E077AF" w:rsidRDefault="00CE19D6" w:rsidP="00CE19D6">
      <w:pPr>
        <w:tabs>
          <w:tab w:val="left" w:pos="993"/>
          <w:tab w:val="left" w:pos="4253"/>
          <w:tab w:val="left" w:pos="5103"/>
          <w:tab w:val="right" w:pos="9356"/>
        </w:tabs>
        <w:autoSpaceDE w:val="0"/>
        <w:autoSpaceDN w:val="0"/>
        <w:adjustRightInd w:val="0"/>
        <w:spacing w:before="240" w:after="0" w:line="240" w:lineRule="auto"/>
        <w:jc w:val="both"/>
        <w:rPr>
          <w:rFonts w:ascii="Garrison Sans" w:hAnsi="Garrison Sans" w:cs="Calibri Light"/>
          <w:sz w:val="24"/>
          <w:szCs w:val="24"/>
          <w:lang w:eastAsia="de-DE"/>
        </w:rPr>
      </w:pPr>
      <w:r w:rsidRPr="00E077AF">
        <w:rPr>
          <w:rFonts w:ascii="Garrison Sans" w:hAnsi="Garrison Sans" w:cs="Calibri Light"/>
          <w:sz w:val="24"/>
          <w:szCs w:val="24"/>
          <w:lang w:eastAsia="de-DE"/>
        </w:rPr>
        <w:t>Telefon:</w:t>
      </w:r>
      <w:r w:rsidRPr="00E077AF">
        <w:rPr>
          <w:rFonts w:ascii="Garrison Sans" w:hAnsi="Garrison Sans" w:cs="Calibri Light"/>
          <w:sz w:val="24"/>
          <w:szCs w:val="24"/>
          <w:lang w:eastAsia="de-DE"/>
        </w:rPr>
        <w:tab/>
        <w:t>______________________</w:t>
      </w:r>
      <w:r w:rsidRPr="00E077AF">
        <w:rPr>
          <w:rFonts w:ascii="Garrison Sans" w:hAnsi="Garrison Sans" w:cs="Calibri Light"/>
          <w:sz w:val="24"/>
          <w:szCs w:val="24"/>
          <w:lang w:eastAsia="de-DE"/>
        </w:rPr>
        <w:tab/>
      </w:r>
      <w:proofErr w:type="gramStart"/>
      <w:r w:rsidRPr="00E077AF">
        <w:rPr>
          <w:rFonts w:ascii="Garrison Sans" w:hAnsi="Garrison Sans" w:cs="Calibri Light"/>
          <w:sz w:val="24"/>
          <w:szCs w:val="24"/>
          <w:lang w:eastAsia="de-DE"/>
        </w:rPr>
        <w:t>Email</w:t>
      </w:r>
      <w:proofErr w:type="gramEnd"/>
      <w:r w:rsidRPr="00E077AF">
        <w:rPr>
          <w:rFonts w:ascii="Garrison Sans" w:hAnsi="Garrison Sans" w:cs="Calibri Light"/>
          <w:sz w:val="24"/>
          <w:szCs w:val="24"/>
          <w:lang w:eastAsia="de-DE"/>
        </w:rPr>
        <w:t>:</w:t>
      </w:r>
      <w:r w:rsidRPr="00E077AF">
        <w:rPr>
          <w:rFonts w:ascii="Garrison Sans" w:hAnsi="Garrison Sans" w:cs="Calibri Light"/>
          <w:sz w:val="24"/>
          <w:szCs w:val="24"/>
          <w:lang w:eastAsia="de-DE"/>
        </w:rPr>
        <w:tab/>
      </w:r>
      <w:r w:rsidRPr="00E077AF">
        <w:rPr>
          <w:rFonts w:ascii="Garrison Sans" w:hAnsi="Garrison Sans" w:cs="Calibri Light"/>
          <w:sz w:val="24"/>
          <w:szCs w:val="24"/>
          <w:u w:val="single"/>
          <w:lang w:eastAsia="de-DE"/>
        </w:rPr>
        <w:tab/>
      </w:r>
    </w:p>
    <w:p w14:paraId="29337787" w14:textId="77777777" w:rsidR="00CE19D6" w:rsidRPr="00E077AF" w:rsidRDefault="00CE19D6" w:rsidP="00CE19D6">
      <w:pPr>
        <w:tabs>
          <w:tab w:val="left" w:pos="993"/>
          <w:tab w:val="right" w:pos="9356"/>
        </w:tabs>
        <w:autoSpaceDE w:val="0"/>
        <w:autoSpaceDN w:val="0"/>
        <w:adjustRightInd w:val="0"/>
        <w:spacing w:before="240" w:after="0" w:line="240" w:lineRule="auto"/>
        <w:jc w:val="both"/>
        <w:rPr>
          <w:rFonts w:ascii="Garrison Sans" w:hAnsi="Garrison Sans" w:cs="Calibri Light"/>
          <w:sz w:val="24"/>
          <w:szCs w:val="24"/>
          <w:lang w:eastAsia="de-DE"/>
        </w:rPr>
      </w:pPr>
      <w:r w:rsidRPr="00E077AF">
        <w:rPr>
          <w:rFonts w:ascii="Garrison Sans" w:hAnsi="Garrison Sans" w:cs="Calibri Light"/>
          <w:sz w:val="24"/>
          <w:szCs w:val="24"/>
          <w:lang w:eastAsia="de-DE"/>
        </w:rPr>
        <w:t>Geburtsdatum: _________________</w:t>
      </w:r>
    </w:p>
    <w:p w14:paraId="367D3D13" w14:textId="77777777" w:rsidR="00CE19D6" w:rsidRPr="00E077AF" w:rsidRDefault="00CE19D6" w:rsidP="00CE19D6">
      <w:pPr>
        <w:tabs>
          <w:tab w:val="left" w:pos="993"/>
          <w:tab w:val="right" w:pos="9356"/>
        </w:tabs>
        <w:autoSpaceDE w:val="0"/>
        <w:autoSpaceDN w:val="0"/>
        <w:adjustRightInd w:val="0"/>
        <w:spacing w:before="240" w:after="0" w:line="240" w:lineRule="auto"/>
        <w:jc w:val="both"/>
        <w:rPr>
          <w:rFonts w:ascii="Garrison Sans" w:hAnsi="Garrison Sans" w:cs="Calibri Light"/>
          <w:sz w:val="24"/>
          <w:szCs w:val="24"/>
          <w:lang w:eastAsia="de-DE"/>
        </w:rPr>
      </w:pPr>
    </w:p>
    <w:p w14:paraId="7D9CE33B" w14:textId="77777777" w:rsidR="00CE19D6" w:rsidRPr="00E077AF" w:rsidRDefault="00CE19D6" w:rsidP="00306888">
      <w:pPr>
        <w:pStyle w:val="Headline"/>
      </w:pPr>
      <w:r w:rsidRPr="00E077AF">
        <w:t>Einverständniserklärung</w:t>
      </w:r>
    </w:p>
    <w:p w14:paraId="06C64CC4" w14:textId="77777777" w:rsidR="00CE19D6" w:rsidRPr="00E077AF" w:rsidRDefault="00CE19D6" w:rsidP="00CE19D6">
      <w:pPr>
        <w:tabs>
          <w:tab w:val="left" w:pos="993"/>
          <w:tab w:val="right" w:pos="9356"/>
        </w:tabs>
        <w:autoSpaceDE w:val="0"/>
        <w:autoSpaceDN w:val="0"/>
        <w:adjustRightInd w:val="0"/>
        <w:spacing w:before="240" w:line="240" w:lineRule="auto"/>
        <w:jc w:val="both"/>
        <w:rPr>
          <w:rFonts w:ascii="Garrison Sans" w:hAnsi="Garrison Sans" w:cs="Calibri Light"/>
          <w:sz w:val="24"/>
          <w:szCs w:val="24"/>
        </w:rPr>
      </w:pPr>
      <w:r w:rsidRPr="00E077AF">
        <w:rPr>
          <w:rFonts w:ascii="Garrison Sans" w:hAnsi="Garrison Sans" w:cs="Calibri Light"/>
          <w:sz w:val="24"/>
          <w:szCs w:val="24"/>
        </w:rPr>
        <w:t xml:space="preserve">Alle Angaben unterliegen dem Datenschutz. Die </w:t>
      </w:r>
      <w:r w:rsidRPr="00E077AF">
        <w:rPr>
          <w:rFonts w:ascii="Garrison Sans" w:hAnsi="Garrison Sans" w:cs="Calibri Light"/>
          <w:sz w:val="24"/>
          <w:szCs w:val="24"/>
          <w:highlight w:val="yellow"/>
        </w:rPr>
        <w:t>KLJB ________</w:t>
      </w:r>
      <w:r w:rsidRPr="00E077AF">
        <w:rPr>
          <w:rFonts w:ascii="Garrison Sans" w:hAnsi="Garrison Sans" w:cs="Calibri Light"/>
          <w:sz w:val="24"/>
          <w:szCs w:val="24"/>
        </w:rPr>
        <w:t xml:space="preserve"> verarbeitet und nutzt personenbezogene Daten seiner Mitglieder ausschließlich zur Erfüllung der satzungsgemäßen Zwecke und Aufgaben. Mit meiner Unterschrift bestätige ich, dass ich die Datenschutzinformationen gemäß der §§ 15 und 16 KDG gelesen und zur Kenntnis genommen habe. Diese Erklärung kann jederzeit, mit Wirkung für die Zukunft, schriftlich beim Ortsvorstand der </w:t>
      </w:r>
      <w:r w:rsidRPr="00E077AF">
        <w:rPr>
          <w:rFonts w:ascii="Garrison Sans" w:hAnsi="Garrison Sans" w:cs="Calibri Light"/>
          <w:sz w:val="24"/>
          <w:szCs w:val="24"/>
          <w:highlight w:val="yellow"/>
        </w:rPr>
        <w:t>KLJB ________</w:t>
      </w:r>
      <w:r w:rsidRPr="00E077AF">
        <w:rPr>
          <w:rFonts w:ascii="Garrison Sans" w:hAnsi="Garrison Sans" w:cs="Calibri Light"/>
          <w:sz w:val="24"/>
          <w:szCs w:val="24"/>
        </w:rPr>
        <w:t xml:space="preserve"> widerrufen werden.</w:t>
      </w:r>
    </w:p>
    <w:p w14:paraId="007BB846" w14:textId="77777777" w:rsidR="00CE19D6" w:rsidRPr="00E077AF" w:rsidRDefault="00CE19D6" w:rsidP="00CE19D6">
      <w:pPr>
        <w:pStyle w:val="Default"/>
        <w:jc w:val="both"/>
        <w:rPr>
          <w:rFonts w:ascii="Garrison Sans" w:hAnsi="Garrison Sans" w:cs="Calibri Light"/>
          <w:color w:val="auto"/>
        </w:rPr>
      </w:pPr>
      <w:r w:rsidRPr="00E077AF">
        <w:rPr>
          <w:rFonts w:ascii="Garrison Sans" w:hAnsi="Garrison Sans" w:cs="Calibri Light"/>
          <w:color w:val="auto"/>
        </w:rPr>
        <w:t xml:space="preserve">Hiermit erkläre ich mich einverstanden, dass Bild- und Videoaufnahmen von _________________ </w:t>
      </w:r>
      <w:r w:rsidRPr="00E077AF">
        <w:rPr>
          <w:rFonts w:ascii="Garrison Sans" w:hAnsi="Garrison Sans" w:cs="Calibri Light"/>
          <w:i/>
          <w:color w:val="auto"/>
          <w:sz w:val="20"/>
        </w:rPr>
        <w:t>(Name)</w:t>
      </w:r>
      <w:r w:rsidRPr="00E077AF">
        <w:rPr>
          <w:rFonts w:ascii="Garrison Sans" w:hAnsi="Garrison Sans" w:cs="Calibri Light"/>
          <w:color w:val="auto"/>
          <w:sz w:val="20"/>
        </w:rPr>
        <w:t xml:space="preserve"> </w:t>
      </w:r>
      <w:r w:rsidRPr="00E077AF">
        <w:rPr>
          <w:rFonts w:ascii="Garrison Sans" w:hAnsi="Garrison Sans" w:cs="Calibri Light"/>
          <w:color w:val="auto"/>
        </w:rPr>
        <w:t>zum Zweck der Öffentlichkeitsarbeit der KLJB</w:t>
      </w:r>
      <w:r w:rsidRPr="00E077AF">
        <w:rPr>
          <w:rFonts w:ascii="Garrison Sans" w:hAnsi="Garrison Sans" w:cs="Calibri Light"/>
          <w:color w:val="auto"/>
          <w:highlight w:val="yellow"/>
        </w:rPr>
        <w:t xml:space="preserve"> ________</w:t>
      </w:r>
      <w:r w:rsidRPr="00E077AF">
        <w:rPr>
          <w:rFonts w:ascii="Garrison Sans" w:hAnsi="Garrison Sans" w:cs="Calibri Light"/>
          <w:color w:val="auto"/>
        </w:rPr>
        <w:t xml:space="preserve"> verwendet werden. </w:t>
      </w:r>
    </w:p>
    <w:p w14:paraId="25590A55" w14:textId="77777777" w:rsidR="00CE19D6" w:rsidRPr="00E077AF" w:rsidRDefault="00CE19D6" w:rsidP="00CE19D6">
      <w:pPr>
        <w:tabs>
          <w:tab w:val="left" w:pos="993"/>
          <w:tab w:val="right" w:pos="9356"/>
        </w:tabs>
        <w:autoSpaceDE w:val="0"/>
        <w:autoSpaceDN w:val="0"/>
        <w:adjustRightInd w:val="0"/>
        <w:spacing w:after="0" w:line="240" w:lineRule="auto"/>
        <w:jc w:val="both"/>
        <w:rPr>
          <w:rFonts w:ascii="Garrison Sans" w:hAnsi="Garrison Sans" w:cs="Calibri Light"/>
          <w:sz w:val="24"/>
          <w:szCs w:val="24"/>
          <w:lang w:eastAsia="de-DE"/>
        </w:rPr>
      </w:pPr>
    </w:p>
    <w:p w14:paraId="63EE1B7F" w14:textId="77777777" w:rsidR="00CE19D6" w:rsidRPr="00E077AF" w:rsidRDefault="00CE19D6" w:rsidP="00CE19D6">
      <w:pPr>
        <w:tabs>
          <w:tab w:val="left" w:pos="993"/>
          <w:tab w:val="right" w:pos="9356"/>
        </w:tabs>
        <w:autoSpaceDE w:val="0"/>
        <w:autoSpaceDN w:val="0"/>
        <w:adjustRightInd w:val="0"/>
        <w:spacing w:after="0" w:line="240" w:lineRule="auto"/>
        <w:jc w:val="both"/>
        <w:rPr>
          <w:rFonts w:ascii="Garrison Sans" w:hAnsi="Garrison Sans" w:cs="Calibri Light"/>
          <w:sz w:val="24"/>
          <w:szCs w:val="24"/>
          <w:lang w:eastAsia="de-DE"/>
        </w:rPr>
      </w:pPr>
      <w:r w:rsidRPr="00E077AF">
        <w:rPr>
          <w:rFonts w:ascii="Garrison Sans" w:hAnsi="Garrison Sans" w:cs="Calibri Light"/>
          <w:sz w:val="24"/>
          <w:szCs w:val="24"/>
          <w:lang w:eastAsia="de-DE"/>
        </w:rPr>
        <w:t>___________________________________________________</w:t>
      </w:r>
    </w:p>
    <w:p w14:paraId="40A1BA74" w14:textId="77777777" w:rsidR="00CE19D6" w:rsidRPr="00E077AF" w:rsidRDefault="00CE19D6" w:rsidP="00CE19D6">
      <w:pPr>
        <w:autoSpaceDE w:val="0"/>
        <w:autoSpaceDN w:val="0"/>
        <w:adjustRightInd w:val="0"/>
        <w:spacing w:after="0" w:line="240" w:lineRule="auto"/>
        <w:jc w:val="both"/>
        <w:rPr>
          <w:rFonts w:ascii="Garrison Sans" w:hAnsi="Garrison Sans" w:cs="Calibri Light"/>
          <w:i/>
          <w:sz w:val="20"/>
          <w:szCs w:val="20"/>
          <w:lang w:eastAsia="de-DE"/>
        </w:rPr>
      </w:pPr>
      <w:r w:rsidRPr="00E077AF">
        <w:rPr>
          <w:rFonts w:ascii="Garrison Sans" w:hAnsi="Garrison Sans" w:cs="Calibri Light"/>
          <w:i/>
          <w:sz w:val="20"/>
          <w:szCs w:val="20"/>
          <w:lang w:eastAsia="de-DE"/>
        </w:rPr>
        <w:t>(Datum, Ort) (Unterschrift des neuen Mitglieds)</w:t>
      </w:r>
    </w:p>
    <w:p w14:paraId="177AD819" w14:textId="77777777" w:rsidR="00CE19D6" w:rsidRPr="00E077AF" w:rsidRDefault="00CE19D6" w:rsidP="00CE19D6">
      <w:pPr>
        <w:autoSpaceDE w:val="0"/>
        <w:autoSpaceDN w:val="0"/>
        <w:adjustRightInd w:val="0"/>
        <w:spacing w:after="0" w:line="240" w:lineRule="auto"/>
        <w:jc w:val="both"/>
        <w:rPr>
          <w:rFonts w:ascii="Garrison Sans" w:hAnsi="Garrison Sans" w:cs="Calibri Light"/>
          <w:b/>
          <w:bCs/>
          <w:sz w:val="24"/>
          <w:szCs w:val="24"/>
          <w:lang w:eastAsia="de-DE"/>
        </w:rPr>
      </w:pPr>
    </w:p>
    <w:p w14:paraId="5EC0F665" w14:textId="77777777" w:rsidR="00CE19D6" w:rsidRPr="00E077AF" w:rsidRDefault="00CE19D6" w:rsidP="00CE19D6">
      <w:pPr>
        <w:autoSpaceDE w:val="0"/>
        <w:autoSpaceDN w:val="0"/>
        <w:adjustRightInd w:val="0"/>
        <w:spacing w:after="0" w:line="240" w:lineRule="auto"/>
        <w:jc w:val="both"/>
        <w:rPr>
          <w:rFonts w:ascii="Garrison Sans" w:hAnsi="Garrison Sans" w:cs="Calibri Light"/>
          <w:b/>
          <w:bCs/>
          <w:sz w:val="24"/>
          <w:szCs w:val="24"/>
          <w:lang w:eastAsia="de-DE"/>
        </w:rPr>
      </w:pPr>
      <w:r w:rsidRPr="00E077AF">
        <w:rPr>
          <w:rFonts w:ascii="Garrison Sans" w:hAnsi="Garrison Sans" w:cs="Calibri Light"/>
          <w:b/>
          <w:bCs/>
          <w:sz w:val="24"/>
          <w:szCs w:val="24"/>
          <w:lang w:eastAsia="de-DE"/>
        </w:rPr>
        <w:t>Bei Minderjährigen ist die Unterschrift eines Erziehungsberechtigten notwendig.</w:t>
      </w:r>
    </w:p>
    <w:p w14:paraId="2BB96D30" w14:textId="77777777" w:rsidR="00CE19D6" w:rsidRPr="00E077AF" w:rsidRDefault="00CE19D6" w:rsidP="00CE19D6">
      <w:pPr>
        <w:tabs>
          <w:tab w:val="left" w:pos="993"/>
          <w:tab w:val="right" w:pos="9356"/>
        </w:tabs>
        <w:autoSpaceDE w:val="0"/>
        <w:autoSpaceDN w:val="0"/>
        <w:adjustRightInd w:val="0"/>
        <w:spacing w:before="240" w:after="0" w:line="240" w:lineRule="auto"/>
        <w:jc w:val="both"/>
        <w:rPr>
          <w:rFonts w:ascii="Garrison Sans" w:hAnsi="Garrison Sans" w:cs="Calibri Light"/>
          <w:sz w:val="24"/>
          <w:szCs w:val="24"/>
          <w:lang w:eastAsia="de-DE"/>
        </w:rPr>
      </w:pPr>
      <w:r w:rsidRPr="00E077AF">
        <w:rPr>
          <w:rFonts w:ascii="Garrison Sans" w:hAnsi="Garrison Sans" w:cs="Calibri Light"/>
          <w:sz w:val="24"/>
          <w:szCs w:val="24"/>
          <w:lang w:eastAsia="de-DE"/>
        </w:rPr>
        <w:t>___________________________________________________</w:t>
      </w:r>
    </w:p>
    <w:p w14:paraId="039EA4E1" w14:textId="77777777" w:rsidR="00CE19D6" w:rsidRDefault="00CE19D6" w:rsidP="00CE19D6">
      <w:pPr>
        <w:autoSpaceDE w:val="0"/>
        <w:autoSpaceDN w:val="0"/>
        <w:adjustRightInd w:val="0"/>
        <w:spacing w:after="0" w:line="240" w:lineRule="auto"/>
        <w:jc w:val="both"/>
        <w:rPr>
          <w:rFonts w:ascii="Garrison Sans" w:hAnsi="Garrison Sans" w:cs="Calibri Light"/>
          <w:i/>
          <w:sz w:val="20"/>
          <w:szCs w:val="20"/>
          <w:lang w:eastAsia="de-DE"/>
        </w:rPr>
      </w:pPr>
      <w:r w:rsidRPr="00E077AF">
        <w:rPr>
          <w:rFonts w:ascii="Garrison Sans" w:hAnsi="Garrison Sans" w:cs="Calibri Light"/>
          <w:i/>
          <w:sz w:val="20"/>
          <w:szCs w:val="20"/>
          <w:lang w:eastAsia="de-DE"/>
        </w:rPr>
        <w:t>(Datum, Ort) (Unterschrift erziehungsberechtigte Person)</w:t>
      </w:r>
    </w:p>
    <w:p w14:paraId="0FBFA295" w14:textId="45CCF35D" w:rsidR="00306888" w:rsidRDefault="00306888">
      <w:pPr>
        <w:spacing w:after="0" w:line="240" w:lineRule="auto"/>
        <w:rPr>
          <w:rFonts w:ascii="Garrison Sans" w:hAnsi="Garrison Sans" w:cs="Calibri Light"/>
          <w:i/>
          <w:sz w:val="20"/>
          <w:szCs w:val="20"/>
          <w:lang w:eastAsia="de-DE"/>
        </w:rPr>
      </w:pPr>
      <w:r>
        <w:rPr>
          <w:rFonts w:ascii="Garrison Sans" w:hAnsi="Garrison Sans" w:cs="Calibri Light"/>
          <w:i/>
          <w:sz w:val="20"/>
          <w:szCs w:val="20"/>
          <w:lang w:eastAsia="de-DE"/>
        </w:rPr>
        <w:br w:type="page"/>
      </w:r>
    </w:p>
    <w:p w14:paraId="7828086D" w14:textId="77777777" w:rsidR="00CE19D6" w:rsidRPr="00E077AF" w:rsidRDefault="00CE19D6" w:rsidP="00CE19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Garrison Sans" w:hAnsi="Garrison Sans" w:cs="Calibri Light"/>
          <w:b/>
          <w:bCs/>
          <w:sz w:val="24"/>
          <w:szCs w:val="24"/>
          <w:lang w:eastAsia="de-DE"/>
        </w:rPr>
      </w:pPr>
      <w:r w:rsidRPr="00E077AF">
        <w:rPr>
          <w:rFonts w:ascii="Garrison Sans" w:hAnsi="Garrison Sans" w:cs="Calibri Light"/>
          <w:b/>
          <w:bCs/>
          <w:sz w:val="24"/>
          <w:szCs w:val="24"/>
          <w:lang w:eastAsia="de-DE"/>
        </w:rPr>
        <w:lastRenderedPageBreak/>
        <w:t>SEPA-Lastschriftmandat</w:t>
      </w:r>
    </w:p>
    <w:p w14:paraId="32D842BF" w14:textId="77777777" w:rsidR="00CE19D6" w:rsidRPr="00E077AF" w:rsidRDefault="00CE19D6" w:rsidP="00CE19D6">
      <w:pPr>
        <w:tabs>
          <w:tab w:val="left" w:pos="3544"/>
        </w:tabs>
        <w:autoSpaceDE w:val="0"/>
        <w:autoSpaceDN w:val="0"/>
        <w:adjustRightInd w:val="0"/>
        <w:spacing w:after="0" w:line="240" w:lineRule="auto"/>
        <w:jc w:val="both"/>
        <w:rPr>
          <w:rFonts w:ascii="Garrison Sans" w:hAnsi="Garrison Sans" w:cs="Calibri Light"/>
          <w:b/>
          <w:sz w:val="24"/>
          <w:szCs w:val="24"/>
          <w:lang w:eastAsia="de-DE"/>
        </w:rPr>
      </w:pPr>
    </w:p>
    <w:p w14:paraId="2D856AAF" w14:textId="77777777" w:rsidR="00CE19D6" w:rsidRPr="00E077AF" w:rsidRDefault="00CE19D6" w:rsidP="00CE19D6">
      <w:pPr>
        <w:tabs>
          <w:tab w:val="left" w:pos="3544"/>
        </w:tabs>
        <w:autoSpaceDE w:val="0"/>
        <w:autoSpaceDN w:val="0"/>
        <w:adjustRightInd w:val="0"/>
        <w:spacing w:after="0" w:line="240" w:lineRule="auto"/>
        <w:jc w:val="both"/>
        <w:rPr>
          <w:rFonts w:ascii="Garrison Sans" w:hAnsi="Garrison Sans" w:cs="Calibri Light"/>
          <w:sz w:val="24"/>
          <w:szCs w:val="24"/>
          <w:lang w:eastAsia="de-DE"/>
        </w:rPr>
      </w:pPr>
      <w:r w:rsidRPr="00E077AF">
        <w:rPr>
          <w:rFonts w:ascii="Garrison Sans" w:hAnsi="Garrison Sans" w:cs="Calibri Light"/>
          <w:b/>
          <w:sz w:val="24"/>
          <w:szCs w:val="24"/>
          <w:lang w:eastAsia="de-DE"/>
        </w:rPr>
        <w:t>Gläubiger-Identifikationsnummer</w:t>
      </w:r>
      <w:r w:rsidRPr="00E077AF">
        <w:rPr>
          <w:rFonts w:ascii="Garrison Sans" w:hAnsi="Garrison Sans" w:cs="Calibri Light"/>
          <w:sz w:val="24"/>
          <w:szCs w:val="24"/>
          <w:lang w:eastAsia="de-DE"/>
        </w:rPr>
        <w:t xml:space="preserve">: </w:t>
      </w:r>
      <w:r w:rsidRPr="00E077AF">
        <w:rPr>
          <w:rFonts w:ascii="Garrison Sans" w:hAnsi="Garrison Sans" w:cs="Calibri Light"/>
          <w:sz w:val="24"/>
          <w:szCs w:val="24"/>
          <w:lang w:eastAsia="de-DE"/>
        </w:rPr>
        <w:tab/>
      </w:r>
      <w:r w:rsidRPr="00E077AF">
        <w:rPr>
          <w:rFonts w:ascii="Garrison Sans" w:hAnsi="Garrison Sans" w:cs="Calibri Light"/>
          <w:sz w:val="24"/>
          <w:szCs w:val="24"/>
          <w:highlight w:val="yellow"/>
          <w:lang w:eastAsia="de-DE"/>
        </w:rPr>
        <w:t xml:space="preserve">DE00ZZZ0000000000 </w:t>
      </w:r>
      <w:r w:rsidRPr="00E077AF">
        <w:rPr>
          <w:rFonts w:ascii="Garrison Sans" w:hAnsi="Garrison Sans" w:cs="Calibri Light"/>
          <w:sz w:val="20"/>
          <w:szCs w:val="20"/>
          <w:highlight w:val="yellow"/>
          <w:lang w:eastAsia="de-DE"/>
        </w:rPr>
        <w:t>(</w:t>
      </w:r>
      <w:r w:rsidRPr="00E077AF">
        <w:rPr>
          <w:rFonts w:ascii="Garrison Sans" w:hAnsi="Garrison Sans" w:cs="Calibri Light"/>
          <w:highlight w:val="yellow"/>
        </w:rPr>
        <w:t>KLJB _______</w:t>
      </w:r>
      <w:proofErr w:type="gramStart"/>
      <w:r w:rsidRPr="00E077AF">
        <w:rPr>
          <w:rFonts w:ascii="Garrison Sans" w:hAnsi="Garrison Sans" w:cs="Calibri Light"/>
          <w:highlight w:val="yellow"/>
        </w:rPr>
        <w:t xml:space="preserve">_ </w:t>
      </w:r>
      <w:r w:rsidRPr="00E077AF">
        <w:rPr>
          <w:rFonts w:ascii="Garrison Sans" w:hAnsi="Garrison Sans" w:cs="Calibri Light"/>
          <w:sz w:val="20"/>
          <w:szCs w:val="20"/>
          <w:highlight w:val="yellow"/>
          <w:lang w:eastAsia="de-DE"/>
        </w:rPr>
        <w:t>)</w:t>
      </w:r>
      <w:proofErr w:type="gramEnd"/>
    </w:p>
    <w:p w14:paraId="725A987C" w14:textId="77777777" w:rsidR="00CE19D6" w:rsidRPr="00E077AF" w:rsidRDefault="00CE19D6" w:rsidP="00CE19D6">
      <w:pPr>
        <w:tabs>
          <w:tab w:val="left" w:pos="3544"/>
        </w:tabs>
        <w:autoSpaceDE w:val="0"/>
        <w:autoSpaceDN w:val="0"/>
        <w:adjustRightInd w:val="0"/>
        <w:spacing w:after="0" w:line="240" w:lineRule="auto"/>
        <w:jc w:val="both"/>
        <w:rPr>
          <w:rFonts w:ascii="Garrison Sans" w:hAnsi="Garrison Sans" w:cs="Calibri Light"/>
          <w:sz w:val="20"/>
          <w:szCs w:val="20"/>
          <w:lang w:eastAsia="de-DE"/>
        </w:rPr>
      </w:pPr>
      <w:r w:rsidRPr="00E077AF">
        <w:rPr>
          <w:rFonts w:ascii="Garrison Sans" w:hAnsi="Garrison Sans" w:cs="Calibri Light"/>
          <w:b/>
          <w:sz w:val="24"/>
          <w:szCs w:val="24"/>
          <w:lang w:eastAsia="de-DE"/>
        </w:rPr>
        <w:t>Mandatsreferenz:</w:t>
      </w:r>
      <w:r w:rsidRPr="00E077AF">
        <w:rPr>
          <w:rFonts w:ascii="Garrison Sans" w:hAnsi="Garrison Sans" w:cs="Calibri Light"/>
          <w:sz w:val="24"/>
          <w:szCs w:val="24"/>
          <w:lang w:eastAsia="de-DE"/>
        </w:rPr>
        <w:t xml:space="preserve"> </w:t>
      </w:r>
      <w:r w:rsidRPr="00E077AF">
        <w:rPr>
          <w:rFonts w:ascii="Garrison Sans" w:hAnsi="Garrison Sans" w:cs="Calibri Light"/>
          <w:sz w:val="24"/>
          <w:szCs w:val="24"/>
          <w:lang w:eastAsia="de-DE"/>
        </w:rPr>
        <w:tab/>
      </w:r>
      <w:r w:rsidRPr="00E077AF">
        <w:rPr>
          <w:rFonts w:ascii="Garrison Sans" w:hAnsi="Garrison Sans" w:cs="Calibri Light"/>
          <w:sz w:val="20"/>
          <w:szCs w:val="20"/>
          <w:highlight w:val="yellow"/>
          <w:lang w:eastAsia="de-DE"/>
        </w:rPr>
        <w:t>(Mitgliedsnummer für das neue Mitglied)</w:t>
      </w:r>
    </w:p>
    <w:p w14:paraId="1898AFE1" w14:textId="77777777" w:rsidR="00CE19D6" w:rsidRPr="00E077AF" w:rsidRDefault="00CE19D6" w:rsidP="00CE19D6">
      <w:pPr>
        <w:autoSpaceDE w:val="0"/>
        <w:autoSpaceDN w:val="0"/>
        <w:adjustRightInd w:val="0"/>
        <w:spacing w:after="0" w:line="240" w:lineRule="auto"/>
        <w:jc w:val="both"/>
        <w:rPr>
          <w:rFonts w:ascii="Garrison Sans" w:hAnsi="Garrison Sans" w:cs="Calibri Light"/>
          <w:sz w:val="24"/>
          <w:szCs w:val="24"/>
          <w:lang w:eastAsia="de-DE"/>
        </w:rPr>
      </w:pPr>
    </w:p>
    <w:p w14:paraId="34A014B2" w14:textId="77777777" w:rsidR="00CE19D6" w:rsidRPr="00E077AF" w:rsidRDefault="00CE19D6" w:rsidP="00CE19D6">
      <w:pPr>
        <w:tabs>
          <w:tab w:val="left" w:pos="1701"/>
        </w:tabs>
        <w:spacing w:before="120" w:after="0" w:line="240" w:lineRule="auto"/>
        <w:jc w:val="both"/>
        <w:rPr>
          <w:rFonts w:ascii="Garrison Sans" w:hAnsi="Garrison Sans" w:cs="Calibri Light"/>
          <w:sz w:val="24"/>
          <w:szCs w:val="24"/>
        </w:rPr>
      </w:pPr>
      <w:r w:rsidRPr="00E077AF">
        <w:rPr>
          <w:rFonts w:ascii="Garrison Sans" w:hAnsi="Garrison Sans" w:cs="Calibri Light"/>
          <w:sz w:val="24"/>
          <w:szCs w:val="24"/>
        </w:rPr>
        <w:t xml:space="preserve">Ich ermächtige hiermit die </w:t>
      </w:r>
      <w:r w:rsidRPr="00E077AF">
        <w:rPr>
          <w:rFonts w:ascii="Garrison Sans" w:hAnsi="Garrison Sans" w:cs="Calibri Light"/>
          <w:highlight w:val="yellow"/>
        </w:rPr>
        <w:t>KLJB ________</w:t>
      </w:r>
      <w:r w:rsidRPr="00E077AF">
        <w:rPr>
          <w:rFonts w:ascii="Garrison Sans" w:hAnsi="Garrison Sans" w:cs="Calibri Light"/>
        </w:rPr>
        <w:t xml:space="preserve"> </w:t>
      </w:r>
      <w:r w:rsidRPr="00E077AF">
        <w:rPr>
          <w:rFonts w:ascii="Garrison Sans" w:hAnsi="Garrison Sans" w:cs="Calibri Light"/>
          <w:sz w:val="24"/>
          <w:szCs w:val="24"/>
        </w:rPr>
        <w:t xml:space="preserve">die jährliche Zahlung des aktuellen KLJB-Mitgliedsbeitrages </w:t>
      </w:r>
      <w:proofErr w:type="gramStart"/>
      <w:r w:rsidRPr="00E077AF">
        <w:rPr>
          <w:rFonts w:ascii="Garrison Sans" w:hAnsi="Garrison Sans" w:cs="Calibri Light"/>
          <w:sz w:val="24"/>
          <w:szCs w:val="24"/>
        </w:rPr>
        <w:t>von meinem Konto</w:t>
      </w:r>
      <w:proofErr w:type="gramEnd"/>
      <w:r w:rsidRPr="00E077AF">
        <w:rPr>
          <w:rFonts w:ascii="Garrison Sans" w:hAnsi="Garrison Sans" w:cs="Calibri Light"/>
          <w:sz w:val="24"/>
          <w:szCs w:val="24"/>
        </w:rPr>
        <w:t xml:space="preserve"> mittels Lastschrift einzuziehen. Zugleich weise ich mein Kreditinstitut an, die von der </w:t>
      </w:r>
      <w:r w:rsidRPr="00E077AF">
        <w:rPr>
          <w:rFonts w:ascii="Garrison Sans" w:hAnsi="Garrison Sans" w:cs="Calibri Light"/>
        </w:rPr>
        <w:t xml:space="preserve">KLJB </w:t>
      </w:r>
      <w:r w:rsidRPr="00E077AF">
        <w:rPr>
          <w:rFonts w:ascii="Garrison Sans" w:hAnsi="Garrison Sans" w:cs="Calibri Light"/>
          <w:highlight w:val="yellow"/>
        </w:rPr>
        <w:t>________</w:t>
      </w:r>
      <w:r w:rsidRPr="00E077AF">
        <w:rPr>
          <w:rFonts w:ascii="Garrison Sans" w:hAnsi="Garrison Sans" w:cs="Calibri Light"/>
          <w:sz w:val="24"/>
          <w:szCs w:val="24"/>
        </w:rPr>
        <w:t xml:space="preserve"> </w:t>
      </w:r>
      <w:proofErr w:type="gramStart"/>
      <w:r w:rsidRPr="00E077AF">
        <w:rPr>
          <w:rFonts w:ascii="Garrison Sans" w:hAnsi="Garrison Sans" w:cs="Calibri Light"/>
          <w:sz w:val="24"/>
          <w:szCs w:val="24"/>
        </w:rPr>
        <w:t>von mein Konto</w:t>
      </w:r>
      <w:proofErr w:type="gramEnd"/>
      <w:r w:rsidRPr="00E077AF">
        <w:rPr>
          <w:rFonts w:ascii="Garrison Sans" w:hAnsi="Garrison Sans" w:cs="Calibri Light"/>
          <w:sz w:val="24"/>
          <w:szCs w:val="24"/>
        </w:rPr>
        <w:t xml:space="preserve"> gezogenen Lastschriften einzulösen.</w:t>
      </w:r>
    </w:p>
    <w:p w14:paraId="7C46AEDA" w14:textId="77777777" w:rsidR="00CE19D6" w:rsidRPr="00E077AF" w:rsidRDefault="00CE19D6" w:rsidP="00CE19D6">
      <w:pPr>
        <w:spacing w:before="120" w:after="0" w:line="240" w:lineRule="auto"/>
        <w:jc w:val="both"/>
        <w:rPr>
          <w:rFonts w:ascii="Garrison Sans" w:hAnsi="Garrison Sans" w:cs="Calibri Light"/>
          <w:sz w:val="24"/>
          <w:szCs w:val="24"/>
        </w:rPr>
      </w:pPr>
      <w:r w:rsidRPr="00E077AF">
        <w:rPr>
          <w:rFonts w:ascii="Garrison Sans" w:hAnsi="Garrison Sans" w:cs="Calibri Light"/>
          <w:sz w:val="24"/>
          <w:szCs w:val="24"/>
          <w:u w:val="single"/>
        </w:rPr>
        <w:t>Hinweis</w:t>
      </w:r>
      <w:r w:rsidRPr="00E077AF">
        <w:rPr>
          <w:rFonts w:ascii="Garrison Sans" w:hAnsi="Garrison Sans" w:cs="Calibri Light"/>
          <w:sz w:val="24"/>
          <w:szCs w:val="24"/>
        </w:rPr>
        <w:t>: Ich kann innerhalb von 8 Wochen, beginnend mit dem Belastungsdatum, die Erstattung des belasteten Betrages verlangen. Es gelten dabei die mit meinem Kreditinstitut vereinbarten Bedingungen.</w:t>
      </w:r>
    </w:p>
    <w:p w14:paraId="3EAED842" w14:textId="77777777" w:rsidR="00CE19D6" w:rsidRPr="00E077AF" w:rsidRDefault="00CE19D6" w:rsidP="00CE19D6">
      <w:pPr>
        <w:spacing w:before="120" w:after="0" w:line="240" w:lineRule="auto"/>
        <w:jc w:val="both"/>
        <w:rPr>
          <w:rFonts w:ascii="Garrison Sans" w:hAnsi="Garrison Sans" w:cs="Calibri Light"/>
          <w:sz w:val="24"/>
          <w:szCs w:val="24"/>
        </w:rPr>
      </w:pPr>
    </w:p>
    <w:p w14:paraId="54AB2794" w14:textId="77777777" w:rsidR="00CE19D6" w:rsidRPr="00E077AF" w:rsidRDefault="00CE19D6" w:rsidP="00CE19D6">
      <w:pPr>
        <w:spacing w:before="120" w:after="0" w:line="240" w:lineRule="auto"/>
        <w:jc w:val="both"/>
        <w:rPr>
          <w:rFonts w:ascii="Garrison Sans" w:hAnsi="Garrison Sans" w:cs="Calibri Light"/>
          <w:b/>
          <w:sz w:val="24"/>
          <w:szCs w:val="24"/>
        </w:rPr>
      </w:pPr>
      <w:r w:rsidRPr="00E077AF">
        <w:rPr>
          <w:rFonts w:ascii="Garrison Sans" w:hAnsi="Garrison Sans" w:cs="Calibri Light"/>
          <w:b/>
          <w:sz w:val="24"/>
          <w:szCs w:val="24"/>
        </w:rPr>
        <w:t>Meine Bankverbindung:</w:t>
      </w:r>
    </w:p>
    <w:p w14:paraId="451A3D2B" w14:textId="77777777" w:rsidR="00CE19D6" w:rsidRPr="00E077AF" w:rsidRDefault="00CE19D6" w:rsidP="00CE19D6">
      <w:pPr>
        <w:tabs>
          <w:tab w:val="left" w:pos="1701"/>
          <w:tab w:val="right" w:pos="6804"/>
        </w:tabs>
        <w:autoSpaceDE w:val="0"/>
        <w:autoSpaceDN w:val="0"/>
        <w:adjustRightInd w:val="0"/>
        <w:spacing w:before="120" w:after="0" w:line="240" w:lineRule="auto"/>
        <w:jc w:val="both"/>
        <w:rPr>
          <w:rFonts w:ascii="Garrison Sans" w:hAnsi="Garrison Sans" w:cs="Calibri Light"/>
          <w:sz w:val="24"/>
          <w:szCs w:val="24"/>
          <w:lang w:eastAsia="de-DE"/>
        </w:rPr>
      </w:pPr>
      <w:r w:rsidRPr="00E077AF">
        <w:rPr>
          <w:rFonts w:ascii="Garrison Sans" w:hAnsi="Garrison Sans" w:cs="Calibri Light"/>
          <w:b/>
          <w:sz w:val="24"/>
          <w:szCs w:val="24"/>
          <w:lang w:eastAsia="de-DE"/>
        </w:rPr>
        <w:t>IBAN:</w:t>
      </w:r>
      <w:r w:rsidRPr="00E077AF">
        <w:rPr>
          <w:rFonts w:ascii="Garrison Sans" w:hAnsi="Garrison Sans" w:cs="Calibri Light"/>
          <w:sz w:val="24"/>
          <w:szCs w:val="24"/>
          <w:lang w:eastAsia="de-DE"/>
        </w:rPr>
        <w:tab/>
        <w:t>DE</w:t>
      </w:r>
      <w:r w:rsidRPr="00E077AF">
        <w:rPr>
          <w:rFonts w:ascii="Garrison Sans" w:hAnsi="Garrison Sans" w:cs="Calibri Light"/>
          <w:sz w:val="24"/>
          <w:szCs w:val="24"/>
          <w:u w:val="single"/>
          <w:lang w:eastAsia="de-DE"/>
        </w:rPr>
        <w:tab/>
      </w:r>
    </w:p>
    <w:p w14:paraId="1AA983C0" w14:textId="77777777" w:rsidR="00CE19D6" w:rsidRPr="00E077AF" w:rsidRDefault="00CE19D6" w:rsidP="00CE19D6">
      <w:pPr>
        <w:tabs>
          <w:tab w:val="left" w:pos="1701"/>
          <w:tab w:val="right" w:pos="6804"/>
        </w:tabs>
        <w:autoSpaceDE w:val="0"/>
        <w:autoSpaceDN w:val="0"/>
        <w:adjustRightInd w:val="0"/>
        <w:spacing w:before="240" w:after="0" w:line="240" w:lineRule="auto"/>
        <w:jc w:val="both"/>
        <w:rPr>
          <w:rFonts w:ascii="Garrison Sans" w:hAnsi="Garrison Sans" w:cs="Calibri Light"/>
          <w:b/>
          <w:sz w:val="24"/>
          <w:szCs w:val="24"/>
          <w:lang w:eastAsia="de-DE"/>
        </w:rPr>
      </w:pPr>
      <w:r w:rsidRPr="00E077AF">
        <w:rPr>
          <w:rFonts w:ascii="Garrison Sans" w:hAnsi="Garrison Sans" w:cs="Calibri Light"/>
          <w:b/>
          <w:sz w:val="24"/>
          <w:szCs w:val="24"/>
          <w:lang w:eastAsia="de-DE"/>
        </w:rPr>
        <w:t>BIC:</w:t>
      </w:r>
      <w:r w:rsidRPr="00E077AF">
        <w:rPr>
          <w:rFonts w:ascii="Garrison Sans" w:hAnsi="Garrison Sans" w:cs="Calibri Light"/>
          <w:b/>
          <w:sz w:val="24"/>
          <w:szCs w:val="24"/>
          <w:lang w:eastAsia="de-DE"/>
        </w:rPr>
        <w:tab/>
      </w:r>
      <w:r w:rsidRPr="00E077AF">
        <w:rPr>
          <w:rFonts w:ascii="Garrison Sans" w:hAnsi="Garrison Sans" w:cs="Calibri Light"/>
          <w:b/>
          <w:sz w:val="24"/>
          <w:szCs w:val="24"/>
          <w:u w:val="single"/>
          <w:lang w:eastAsia="de-DE"/>
        </w:rPr>
        <w:tab/>
      </w:r>
    </w:p>
    <w:p w14:paraId="74300A27" w14:textId="77777777" w:rsidR="00CE19D6" w:rsidRPr="00E077AF" w:rsidRDefault="00CE19D6" w:rsidP="00CE19D6">
      <w:pPr>
        <w:tabs>
          <w:tab w:val="left" w:pos="1701"/>
          <w:tab w:val="right" w:pos="6804"/>
        </w:tabs>
        <w:autoSpaceDE w:val="0"/>
        <w:autoSpaceDN w:val="0"/>
        <w:adjustRightInd w:val="0"/>
        <w:spacing w:before="240" w:after="0" w:line="240" w:lineRule="auto"/>
        <w:jc w:val="both"/>
        <w:rPr>
          <w:rFonts w:ascii="Garrison Sans" w:hAnsi="Garrison Sans" w:cs="Calibri Light"/>
          <w:sz w:val="24"/>
          <w:szCs w:val="24"/>
          <w:lang w:eastAsia="de-DE"/>
        </w:rPr>
      </w:pPr>
      <w:r w:rsidRPr="00E077AF">
        <w:rPr>
          <w:rFonts w:ascii="Garrison Sans" w:hAnsi="Garrison Sans" w:cs="Calibri Light"/>
          <w:b/>
          <w:sz w:val="24"/>
          <w:szCs w:val="24"/>
          <w:lang w:eastAsia="de-DE"/>
        </w:rPr>
        <w:t>Kreditinstitut</w:t>
      </w:r>
      <w:r w:rsidRPr="00E077AF">
        <w:rPr>
          <w:rFonts w:ascii="Garrison Sans" w:hAnsi="Garrison Sans" w:cs="Calibri Light"/>
          <w:sz w:val="24"/>
          <w:szCs w:val="24"/>
          <w:lang w:eastAsia="de-DE"/>
        </w:rPr>
        <w:t>:</w:t>
      </w:r>
      <w:r w:rsidRPr="00E077AF">
        <w:rPr>
          <w:rFonts w:ascii="Garrison Sans" w:hAnsi="Garrison Sans" w:cs="Calibri Light"/>
          <w:sz w:val="24"/>
          <w:szCs w:val="24"/>
          <w:lang w:eastAsia="de-DE"/>
        </w:rPr>
        <w:tab/>
      </w:r>
      <w:r w:rsidRPr="00E077AF">
        <w:rPr>
          <w:rFonts w:ascii="Garrison Sans" w:hAnsi="Garrison Sans" w:cs="Calibri Light"/>
          <w:sz w:val="24"/>
          <w:szCs w:val="24"/>
          <w:u w:val="single"/>
          <w:lang w:eastAsia="de-DE"/>
        </w:rPr>
        <w:tab/>
      </w:r>
    </w:p>
    <w:p w14:paraId="72027D37" w14:textId="77777777" w:rsidR="00CE19D6" w:rsidRPr="00E077AF" w:rsidRDefault="00CE19D6" w:rsidP="00CE19D6">
      <w:pPr>
        <w:tabs>
          <w:tab w:val="left" w:pos="993"/>
          <w:tab w:val="right" w:pos="9356"/>
        </w:tabs>
        <w:autoSpaceDE w:val="0"/>
        <w:autoSpaceDN w:val="0"/>
        <w:adjustRightInd w:val="0"/>
        <w:spacing w:before="240" w:after="0" w:line="240" w:lineRule="auto"/>
        <w:jc w:val="both"/>
        <w:rPr>
          <w:rFonts w:ascii="Garrison Sans" w:hAnsi="Garrison Sans" w:cs="Calibri Light"/>
          <w:sz w:val="24"/>
          <w:szCs w:val="24"/>
          <w:lang w:eastAsia="de-DE"/>
        </w:rPr>
      </w:pPr>
      <w:r w:rsidRPr="00E077AF">
        <w:rPr>
          <w:rFonts w:ascii="Garrison Sans" w:hAnsi="Garrison Sans" w:cs="Calibri Light"/>
          <w:sz w:val="24"/>
          <w:szCs w:val="24"/>
          <w:lang w:eastAsia="de-DE"/>
        </w:rPr>
        <w:t>___________________________________________________</w:t>
      </w:r>
    </w:p>
    <w:p w14:paraId="648A9B58" w14:textId="77777777" w:rsidR="00CE19D6" w:rsidRPr="00E077AF" w:rsidRDefault="00CE19D6" w:rsidP="00CE19D6">
      <w:pPr>
        <w:tabs>
          <w:tab w:val="left" w:pos="993"/>
          <w:tab w:val="right" w:pos="9356"/>
        </w:tabs>
        <w:autoSpaceDE w:val="0"/>
        <w:autoSpaceDN w:val="0"/>
        <w:adjustRightInd w:val="0"/>
        <w:spacing w:after="0" w:line="240" w:lineRule="auto"/>
        <w:jc w:val="both"/>
        <w:rPr>
          <w:rFonts w:ascii="Garrison Sans" w:hAnsi="Garrison Sans" w:cs="Calibri Light"/>
          <w:i/>
          <w:sz w:val="20"/>
          <w:szCs w:val="20"/>
          <w:lang w:eastAsia="de-DE"/>
        </w:rPr>
      </w:pPr>
      <w:r w:rsidRPr="00E077AF">
        <w:rPr>
          <w:rFonts w:ascii="Garrison Sans" w:hAnsi="Garrison Sans" w:cs="Calibri Light"/>
          <w:i/>
          <w:sz w:val="20"/>
          <w:szCs w:val="20"/>
          <w:lang w:eastAsia="de-DE"/>
        </w:rPr>
        <w:t>(Datum, Ort) (Unterschrift Kontoinhaber*in)</w:t>
      </w:r>
    </w:p>
    <w:p w14:paraId="1D3354ED" w14:textId="77777777" w:rsidR="00306888" w:rsidRDefault="00CE19D6" w:rsidP="00306888">
      <w:pPr>
        <w:pStyle w:val="Headline"/>
      </w:pPr>
      <w:r w:rsidRPr="00E077AF">
        <w:br w:type="page"/>
      </w:r>
      <w:r w:rsidRPr="00E077AF">
        <w:lastRenderedPageBreak/>
        <w:t xml:space="preserve">Datenschutzinformationen </w:t>
      </w:r>
    </w:p>
    <w:p w14:paraId="34765C41" w14:textId="45A75235" w:rsidR="00CE19D6" w:rsidRPr="00306888" w:rsidRDefault="00306888" w:rsidP="00CE19D6">
      <w:pPr>
        <w:spacing w:line="240" w:lineRule="auto"/>
        <w:jc w:val="both"/>
        <w:rPr>
          <w:rFonts w:ascii="Garrison Sans" w:hAnsi="Garrison Sans" w:cs="Calibri Light"/>
          <w:sz w:val="24"/>
          <w:szCs w:val="24"/>
        </w:rPr>
      </w:pPr>
      <w:r w:rsidRPr="00306888">
        <w:rPr>
          <w:rFonts w:ascii="Garrison Sans" w:hAnsi="Garrison Sans" w:cs="Calibri Light"/>
          <w:sz w:val="24"/>
          <w:szCs w:val="24"/>
        </w:rPr>
        <w:t xml:space="preserve">gemäß </w:t>
      </w:r>
      <w:r w:rsidR="00CE19D6" w:rsidRPr="00306888">
        <w:rPr>
          <w:rFonts w:ascii="Garrison Sans" w:hAnsi="Garrison Sans" w:cs="Calibri Light"/>
          <w:sz w:val="24"/>
          <w:szCs w:val="24"/>
        </w:rPr>
        <w:t xml:space="preserve">nach den §§ 15, 16 KDG für die </w:t>
      </w:r>
      <w:r w:rsidR="00CE19D6" w:rsidRPr="00306888">
        <w:rPr>
          <w:rFonts w:ascii="Garrison Sans" w:hAnsi="Garrison Sans" w:cs="Calibri Light"/>
          <w:sz w:val="24"/>
          <w:szCs w:val="24"/>
          <w:highlight w:val="yellow"/>
        </w:rPr>
        <w:t>KLJB _______</w:t>
      </w:r>
      <w:r w:rsidR="00CE19D6" w:rsidRPr="00306888">
        <w:rPr>
          <w:rFonts w:ascii="Garrison Sans" w:hAnsi="Garrison Sans" w:cs="Calibri Light"/>
          <w:sz w:val="24"/>
          <w:szCs w:val="24"/>
        </w:rPr>
        <w:t>,</w:t>
      </w:r>
    </w:p>
    <w:p w14:paraId="3BBE08EC" w14:textId="77777777" w:rsidR="00CE19D6" w:rsidRPr="00E077AF" w:rsidRDefault="00CE19D6" w:rsidP="00CE19D6">
      <w:pPr>
        <w:pStyle w:val="Default"/>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Mit den folgenden Hinweisen kommen wir, </w:t>
      </w:r>
      <w:r w:rsidRPr="00E077AF">
        <w:rPr>
          <w:rFonts w:ascii="Garrison Sans" w:hAnsi="Garrison Sans" w:cs="Source Sans Pro"/>
          <w:color w:val="auto"/>
          <w:sz w:val="18"/>
          <w:szCs w:val="18"/>
          <w:highlight w:val="yellow"/>
        </w:rPr>
        <w:t>KLJB _______</w:t>
      </w:r>
      <w:r w:rsidRPr="00E077AF">
        <w:rPr>
          <w:rFonts w:ascii="Garrison Sans" w:hAnsi="Garrison Sans" w:cs="Source Sans Pro"/>
          <w:color w:val="auto"/>
          <w:sz w:val="18"/>
          <w:szCs w:val="18"/>
        </w:rPr>
        <w:t xml:space="preserve">, </w:t>
      </w:r>
      <w:r w:rsidRPr="00E077AF">
        <w:rPr>
          <w:rFonts w:ascii="Garrison Sans" w:hAnsi="Garrison Sans" w:cs="Calibri Light"/>
          <w:color w:val="auto"/>
          <w:sz w:val="18"/>
          <w:szCs w:val="18"/>
        </w:rPr>
        <w:t xml:space="preserve">unseren Pflichten nach § 15 KDG und § 16 KDG nach, dich als Neumitglied der </w:t>
      </w:r>
      <w:r w:rsidRPr="00E077AF">
        <w:rPr>
          <w:rFonts w:ascii="Garrison Sans" w:hAnsi="Garrison Sans" w:cs="Source Sans Pro"/>
          <w:color w:val="auto"/>
          <w:sz w:val="18"/>
          <w:szCs w:val="18"/>
          <w:highlight w:val="yellow"/>
        </w:rPr>
        <w:t>KLJB _______</w:t>
      </w:r>
      <w:r w:rsidRPr="00E077AF">
        <w:rPr>
          <w:rFonts w:ascii="Garrison Sans" w:hAnsi="Garrison Sans" w:cs="Source Sans Pro"/>
          <w:color w:val="auto"/>
          <w:sz w:val="18"/>
          <w:szCs w:val="18"/>
        </w:rPr>
        <w:t xml:space="preserve"> </w:t>
      </w:r>
      <w:r w:rsidRPr="00E077AF">
        <w:rPr>
          <w:rFonts w:ascii="Garrison Sans" w:hAnsi="Garrison Sans" w:cs="Calibri Light"/>
          <w:color w:val="auto"/>
          <w:sz w:val="18"/>
          <w:szCs w:val="18"/>
        </w:rPr>
        <w:t xml:space="preserve">über die Verarbeitung deiner personenbezogenen Daten zu informieren. </w:t>
      </w:r>
    </w:p>
    <w:p w14:paraId="04692160" w14:textId="77777777" w:rsidR="00CE19D6" w:rsidRPr="00E077AF" w:rsidRDefault="00CE19D6" w:rsidP="00CE19D6">
      <w:pPr>
        <w:pStyle w:val="Default"/>
        <w:spacing w:line="276" w:lineRule="auto"/>
        <w:jc w:val="both"/>
        <w:rPr>
          <w:rFonts w:ascii="Garrison Sans" w:hAnsi="Garrison Sans" w:cs="Calibri Light"/>
          <w:color w:val="auto"/>
          <w:sz w:val="18"/>
          <w:szCs w:val="18"/>
        </w:rPr>
      </w:pPr>
    </w:p>
    <w:p w14:paraId="503218F8" w14:textId="77777777" w:rsidR="00CE19D6" w:rsidRPr="00E077AF" w:rsidRDefault="00CE19D6" w:rsidP="00CE19D6">
      <w:pPr>
        <w:pStyle w:val="Default"/>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Verantwortlich für die Datenverarbeitung ist die </w:t>
      </w:r>
      <w:r w:rsidRPr="00E077AF">
        <w:rPr>
          <w:rFonts w:ascii="Garrison Sans" w:hAnsi="Garrison Sans" w:cs="Source Sans Pro"/>
          <w:color w:val="auto"/>
          <w:sz w:val="18"/>
          <w:szCs w:val="18"/>
          <w:highlight w:val="yellow"/>
        </w:rPr>
        <w:t>KLJB _______</w:t>
      </w:r>
      <w:r w:rsidRPr="00E077AF">
        <w:rPr>
          <w:rFonts w:ascii="Garrison Sans" w:hAnsi="Garrison Sans" w:cs="Calibri Light"/>
          <w:color w:val="auto"/>
          <w:sz w:val="18"/>
          <w:szCs w:val="18"/>
        </w:rPr>
        <w:t>, vertreten durch den geschäftsführenden Vorstand.</w:t>
      </w:r>
    </w:p>
    <w:p w14:paraId="2CF4CBAB" w14:textId="77777777" w:rsidR="00CE19D6" w:rsidRPr="00E077AF" w:rsidRDefault="00CE19D6" w:rsidP="00CE19D6">
      <w:pPr>
        <w:pStyle w:val="Default"/>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Wir verarbeiten deine Daten vornehmlich zur Durchführung der Mitgliedschaft in unserem Verein. Rechtsgrundlage für diese Verarbeitung ist § 6 Abs. 1 c) KDG. Außerdem verarbeiten wir Daten aus deiner Mitgliedschaft zu Archivzwecken des Vereins auf Grundlage von § 6 Abs. 1 g) KDG auf Grund eines berechtigten Interesses. Darüber hinaus verarbeiten wir Fotos und Videos, die deine Person zeigen auf Grund deiner Einwilligung nach § 6 Abs. 1 b) KDG. </w:t>
      </w:r>
    </w:p>
    <w:p w14:paraId="46363656" w14:textId="77777777" w:rsidR="00CE19D6" w:rsidRPr="00E077AF" w:rsidRDefault="00CE19D6" w:rsidP="00CE19D6">
      <w:pPr>
        <w:pStyle w:val="Default"/>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Soweit durch den oben angegebenen Verantwortlichen Daten auf Grund eines berechtigten Interesses nach § 6 Abs. 1 g) KDG verarbeitet werden, liegt unser berechtigtes Interesse darin, die Tätigkeit unseres Vereins nach seinem Satzungszweck angemessen zu dokumentieren und die Durchführung von Öffentlichkeitsarbeit zu einer angemessenen Außendarstellung zu fördern. </w:t>
      </w:r>
    </w:p>
    <w:p w14:paraId="28CF6B91" w14:textId="77777777" w:rsidR="00CE19D6" w:rsidRPr="00E077AF" w:rsidRDefault="00CE19D6" w:rsidP="00CE19D6">
      <w:pPr>
        <w:pStyle w:val="Default"/>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Die Daten werden an die KLJB im Bistum Münster e.V. (Dachverband) weitergegeben. Außerdem werden die Daten an einen Postversender weitergegeben, zum Zwecke der Kommunikation, im Rahmen der Durchführung des Mitgliedschaftsverhältnisses. Bei Vorliegen einer entsprechenden Einwilligung erfolgt eine Weitergabe von Personendaten (auch Fotos) im Rahmen unserer Öffentlichkeitsarbeit (Internetauftritt, </w:t>
      </w:r>
      <w:proofErr w:type="spellStart"/>
      <w:r w:rsidRPr="00E077AF">
        <w:rPr>
          <w:rFonts w:ascii="Garrison Sans" w:hAnsi="Garrison Sans" w:cs="Calibri Light"/>
          <w:color w:val="auto"/>
          <w:sz w:val="18"/>
          <w:szCs w:val="18"/>
        </w:rPr>
        <w:t>Social</w:t>
      </w:r>
      <w:proofErr w:type="spellEnd"/>
      <w:r w:rsidRPr="00E077AF">
        <w:rPr>
          <w:rFonts w:ascii="Garrison Sans" w:hAnsi="Garrison Sans" w:cs="Calibri Light"/>
          <w:color w:val="auto"/>
          <w:sz w:val="18"/>
          <w:szCs w:val="18"/>
        </w:rPr>
        <w:t xml:space="preserve"> Media, Presse). </w:t>
      </w:r>
    </w:p>
    <w:p w14:paraId="385E69DA" w14:textId="77777777" w:rsidR="00CE19D6" w:rsidRPr="00E077AF" w:rsidRDefault="00CE19D6" w:rsidP="00CE19D6">
      <w:pPr>
        <w:pStyle w:val="Default"/>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Eine Drittlandübermittlung deiner Daten findet nicht statt. </w:t>
      </w:r>
    </w:p>
    <w:p w14:paraId="190F9150" w14:textId="77777777" w:rsidR="00CE19D6" w:rsidRPr="00E077AF" w:rsidRDefault="00CE19D6" w:rsidP="00CE19D6">
      <w:pPr>
        <w:pStyle w:val="Default"/>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Wir speichern deine Daten grundsätzlich für die Dauer deiner Mitgliedschaft. Darüber hinaus kann eine Speicherung deiner Daten erfolgen, wenn diese zu Archivzwecken oder auf Grund unserer Aufbewahrungspflichten nach der Abgabenordnung erfolgt. Die Speicherdauer auf Grund dieser Aufbewahrungspflichten kann bis zu zehn Jahre betragen. Basiert die Verarbeitung auf einer Einwilligung, dann erfolgt die Speicherung grundsätzlich auf unbestimmte Zeit, bis zum Widerruf der Einwilligungserklärung. </w:t>
      </w:r>
    </w:p>
    <w:p w14:paraId="0546579F" w14:textId="77777777" w:rsidR="00CE19D6" w:rsidRPr="00E077AF" w:rsidRDefault="00CE19D6" w:rsidP="00CE19D6">
      <w:pPr>
        <w:pStyle w:val="Default"/>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Eine Mitgliedschaft in der </w:t>
      </w:r>
      <w:r w:rsidRPr="00E077AF">
        <w:rPr>
          <w:rFonts w:ascii="Garrison Sans" w:hAnsi="Garrison Sans" w:cs="Source Sans Pro"/>
          <w:color w:val="auto"/>
          <w:sz w:val="18"/>
          <w:szCs w:val="18"/>
          <w:highlight w:val="yellow"/>
        </w:rPr>
        <w:t>KLJB _______</w:t>
      </w:r>
      <w:r w:rsidRPr="00E077AF">
        <w:rPr>
          <w:rFonts w:ascii="Garrison Sans" w:hAnsi="Garrison Sans" w:cs="Source Sans Pro"/>
          <w:color w:val="auto"/>
          <w:sz w:val="18"/>
          <w:szCs w:val="18"/>
        </w:rPr>
        <w:t xml:space="preserve"> </w:t>
      </w:r>
      <w:r w:rsidRPr="00E077AF">
        <w:rPr>
          <w:rFonts w:ascii="Garrison Sans" w:hAnsi="Garrison Sans" w:cs="Calibri Light"/>
          <w:color w:val="auto"/>
          <w:sz w:val="18"/>
          <w:szCs w:val="18"/>
        </w:rPr>
        <w:t xml:space="preserve">ist nur möglich, wenn du die zur Durchführung des Mitgliedschaftsverhältnisses erforderlichen Daten (Name, Anschrift, Geburtsdatum, Bankverbindung) zur Verfügung stellst. </w:t>
      </w:r>
    </w:p>
    <w:p w14:paraId="769C3305" w14:textId="77777777" w:rsidR="00CE19D6" w:rsidRPr="00E077AF" w:rsidRDefault="00CE19D6" w:rsidP="00CE19D6">
      <w:pPr>
        <w:pStyle w:val="Default"/>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Ein </w:t>
      </w:r>
      <w:proofErr w:type="spellStart"/>
      <w:r w:rsidRPr="00E077AF">
        <w:rPr>
          <w:rFonts w:ascii="Garrison Sans" w:hAnsi="Garrison Sans" w:cs="Calibri Light"/>
          <w:color w:val="auto"/>
          <w:sz w:val="18"/>
          <w:szCs w:val="18"/>
        </w:rPr>
        <w:t>Profiling</w:t>
      </w:r>
      <w:proofErr w:type="spellEnd"/>
      <w:r w:rsidRPr="00E077AF">
        <w:rPr>
          <w:rFonts w:ascii="Garrison Sans" w:hAnsi="Garrison Sans" w:cs="Calibri Light"/>
          <w:color w:val="auto"/>
          <w:sz w:val="18"/>
          <w:szCs w:val="18"/>
        </w:rPr>
        <w:t xml:space="preserve"> findet nicht statt. </w:t>
      </w:r>
    </w:p>
    <w:p w14:paraId="615E32DC" w14:textId="77777777" w:rsidR="00CE19D6" w:rsidRPr="00E077AF" w:rsidRDefault="00CE19D6" w:rsidP="00CE19D6">
      <w:pPr>
        <w:pStyle w:val="Default"/>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Als von der Verarbeitung deiner personenbezogenen Daten betroffene Person stehen dir nach dem KDG die folgenden Rechte zu: </w:t>
      </w:r>
    </w:p>
    <w:p w14:paraId="75D21F6C" w14:textId="77777777" w:rsidR="00CE19D6" w:rsidRPr="00E077AF" w:rsidRDefault="00CE19D6" w:rsidP="00CE19D6">
      <w:pPr>
        <w:pStyle w:val="Default"/>
        <w:numPr>
          <w:ilvl w:val="0"/>
          <w:numId w:val="9"/>
        </w:numPr>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 Auskunftsrecht Nach § 17 KDG hast du das Recht auf Auskunft, ob dich betreffende personenbezogene Daten verarbeitet werden und wenn das der Fall ist, auf die in § 17 KDG angegebenen weiteren Informationen über diese Datenverarbeitungen. </w:t>
      </w:r>
    </w:p>
    <w:p w14:paraId="190C7BF5" w14:textId="77777777" w:rsidR="00CE19D6" w:rsidRPr="00E077AF" w:rsidRDefault="00CE19D6" w:rsidP="00CE19D6">
      <w:pPr>
        <w:pStyle w:val="Default"/>
        <w:numPr>
          <w:ilvl w:val="0"/>
          <w:numId w:val="9"/>
        </w:numPr>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Recht auf Berichtigung Nach § 18 KDG hast du das Recht auf Berichtigung deiner Daten, wenn diese falsch gespeichert sind oder bei unvollständiger Speicherung das Recht auf Vervollständigung deiner Daten.</w:t>
      </w:r>
    </w:p>
    <w:p w14:paraId="0EFC1417" w14:textId="77777777" w:rsidR="00CE19D6" w:rsidRPr="00E077AF" w:rsidRDefault="00CE19D6" w:rsidP="00CE19D6">
      <w:pPr>
        <w:pStyle w:val="Default"/>
        <w:numPr>
          <w:ilvl w:val="0"/>
          <w:numId w:val="9"/>
        </w:numPr>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Recht auf Löschung Nach § 19 KDG hast du das Recht auf Löschung deiner Daten, wenn einer der dort genannten Gründe vorliegt. </w:t>
      </w:r>
    </w:p>
    <w:p w14:paraId="779B5EAA" w14:textId="77777777" w:rsidR="00CE19D6" w:rsidRPr="00E077AF" w:rsidRDefault="00CE19D6" w:rsidP="00CE19D6">
      <w:pPr>
        <w:pStyle w:val="Default"/>
        <w:numPr>
          <w:ilvl w:val="0"/>
          <w:numId w:val="9"/>
        </w:numPr>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Recht auf Einschränkung der Verarbeitung Nach § 20 KDG hast du das Recht, die Einschränkung der Verarbeitung deiner personenbezogenen Daten zu verlangen, wenn die dort genannten Gründe vorliegen. </w:t>
      </w:r>
    </w:p>
    <w:p w14:paraId="1E8B9553" w14:textId="77777777" w:rsidR="00CE19D6" w:rsidRPr="00E077AF" w:rsidRDefault="00CE19D6" w:rsidP="00CE19D6">
      <w:pPr>
        <w:pStyle w:val="Default"/>
        <w:numPr>
          <w:ilvl w:val="0"/>
          <w:numId w:val="9"/>
        </w:numPr>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Widerspruchrechts gegen die Verarbeitung Nach § 23 KDG hast du das Recht, aus Gründen, die sich aus deiner besonderen Situation ergeben, jederzeit gegen die Verarbeitung dich betreffender personenbezogener Daten zu widersprechen, wenn diese aufgrund von § 6 Abs. 1 f) KDG (Wahrnehmung einer Aufgabe im kirchlichen Interesse oder Ausübung öffentlicher Gewalt) oder § 6 Abs. 1 g) KDG (berechtigtes Interesse) KDG erfolgt. </w:t>
      </w:r>
    </w:p>
    <w:p w14:paraId="6BEC447A" w14:textId="77777777" w:rsidR="00CE19D6" w:rsidRPr="00E077AF" w:rsidRDefault="00CE19D6" w:rsidP="00CE19D6">
      <w:pPr>
        <w:pStyle w:val="Default"/>
        <w:numPr>
          <w:ilvl w:val="0"/>
          <w:numId w:val="9"/>
        </w:numPr>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Widerrufsrecht der Einwilligungserklärung Soweit die Verarbeitung deiner Daten auf einer Einwilligung nach § 6 Abs. 1 b) KDG beruht oder im Falle der Verarbeitung von besonderen Kategorien personenbezogener Daten, auf einer Einwilligung nach § 11 Abs. 2 a) KDG, hast du das Recht, diese Einwilligung zu widerrufen. Das Recht zum Widerruf der Einwilligung ergibt sich aus § 8 Abs. 6 KDG. Die Einwilligung kann jederzeit durch dich widerrufen werden. Durch den Widerruf der Einwilligung wird die </w:t>
      </w:r>
      <w:proofErr w:type="gramStart"/>
      <w:r w:rsidRPr="00E077AF">
        <w:rPr>
          <w:rFonts w:ascii="Garrison Sans" w:hAnsi="Garrison Sans" w:cs="Calibri Light"/>
          <w:color w:val="auto"/>
          <w:sz w:val="18"/>
          <w:szCs w:val="18"/>
        </w:rPr>
        <w:t>Rechtmäßigkeit</w:t>
      </w:r>
      <w:proofErr w:type="gramEnd"/>
      <w:r w:rsidRPr="00E077AF">
        <w:rPr>
          <w:rFonts w:ascii="Garrison Sans" w:hAnsi="Garrison Sans" w:cs="Calibri Light"/>
          <w:color w:val="auto"/>
          <w:sz w:val="18"/>
          <w:szCs w:val="18"/>
        </w:rPr>
        <w:t xml:space="preserve"> der auf Grund der Einwilligung bis zum Widerruf erfolgten Verarbeitung nicht berührt. Du kannst den Widerruf unter den oben genannten Kontaktdaten an den Verantwortlichen richten. </w:t>
      </w:r>
    </w:p>
    <w:p w14:paraId="620BE66B" w14:textId="77777777" w:rsidR="00CE19D6" w:rsidRPr="00E077AF" w:rsidRDefault="00CE19D6" w:rsidP="00CE19D6">
      <w:pPr>
        <w:pStyle w:val="Default"/>
        <w:numPr>
          <w:ilvl w:val="0"/>
          <w:numId w:val="9"/>
        </w:numPr>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 xml:space="preserve">Recht auf Datenübertragbarkeit Nach § 22 KDG hast du das Recht, die dich betreffenden personenbezogenen Daten, die du einem Verantwortlichen bereitgestellt hast, unter den in § 22 KDG genannten Voraussetzungen, in einem strukturierten, gängigen und maschinenlesbaren Format zu erhalten und diese Daten vom Verantwortlichen einem anderen Verantwortlichen übermitteln zu lassen. </w:t>
      </w:r>
    </w:p>
    <w:p w14:paraId="7D937880" w14:textId="77777777" w:rsidR="00CE19D6" w:rsidRPr="00E077AF" w:rsidRDefault="00CE19D6" w:rsidP="00CE19D6">
      <w:pPr>
        <w:pStyle w:val="Default"/>
        <w:numPr>
          <w:ilvl w:val="0"/>
          <w:numId w:val="9"/>
        </w:numPr>
        <w:spacing w:line="276" w:lineRule="auto"/>
        <w:jc w:val="both"/>
        <w:rPr>
          <w:rFonts w:ascii="Garrison Sans" w:hAnsi="Garrison Sans" w:cs="Calibri Light"/>
          <w:color w:val="auto"/>
          <w:sz w:val="18"/>
          <w:szCs w:val="18"/>
        </w:rPr>
      </w:pPr>
      <w:r w:rsidRPr="00E077AF">
        <w:rPr>
          <w:rFonts w:ascii="Garrison Sans" w:hAnsi="Garrison Sans" w:cs="Calibri Light"/>
          <w:color w:val="auto"/>
          <w:sz w:val="18"/>
          <w:szCs w:val="18"/>
        </w:rPr>
        <w:t>Beschwerderecht bei der Datenschutzaufsicht Nach § 48 KDG hast du das Recht dich bei der Datenschutzaufsicht zu beschweren, wenn du der Ansicht bist, dass die Verarbeitung der dich betreffenden personenbezogenen Daten gegen die Vorschriften des KDG oder gegen andere Datenschutzvorschriften verstößt.</w:t>
      </w:r>
    </w:p>
    <w:p w14:paraId="522947EB" w14:textId="77777777" w:rsidR="00CE19D6" w:rsidRPr="008D5C69" w:rsidRDefault="00CE19D6" w:rsidP="008D5C69">
      <w:pPr>
        <w:pStyle w:val="Flietext"/>
      </w:pPr>
    </w:p>
    <w:sectPr w:rsidR="00CE19D6" w:rsidRPr="008D5C69" w:rsidSect="0075113F">
      <w:headerReference w:type="default" r:id="rId8"/>
      <w:footerReference w:type="even" r:id="rId9"/>
      <w:footerReference w:type="default" r:id="rId10"/>
      <w:footerReference w:type="first" r:id="rId11"/>
      <w:pgSz w:w="11907" w:h="16840" w:code="9"/>
      <w:pgMar w:top="1985" w:right="1134" w:bottom="1418" w:left="1418" w:header="851" w:footer="4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64705" w14:textId="77777777" w:rsidR="001E0D63" w:rsidRDefault="001E0D63">
      <w:r>
        <w:separator/>
      </w:r>
    </w:p>
  </w:endnote>
  <w:endnote w:type="continuationSeparator" w:id="0">
    <w:p w14:paraId="4C2CA8B0" w14:textId="77777777" w:rsidR="001E0D63" w:rsidRDefault="001E0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rison Sans">
    <w:panose1 w:val="020B7200000000000000"/>
    <w:charset w:val="00"/>
    <w:family w:val="swiss"/>
    <w:pitch w:val="variable"/>
    <w:sig w:usb0="00000003" w:usb1="00000000" w:usb2="00000000" w:usb3="00000000" w:csb0="00000001" w:csb1="00000000"/>
  </w:font>
  <w:font w:name="Garrison ExtraBold Sans">
    <w:panose1 w:val="020B53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0716" w14:textId="77777777" w:rsidR="000D6115" w:rsidRDefault="000D6115" w:rsidP="009E2C67">
    <w:pPr>
      <w:pStyle w:val="Fuzeile"/>
      <w:framePr w:wrap="around" w:vAnchor="text" w:hAnchor="margin" w:xAlign="right" w:y="1"/>
    </w:pPr>
    <w:r>
      <w:fldChar w:fldCharType="begin"/>
    </w:r>
    <w:r>
      <w:instrText xml:space="preserve">PAGE  </w:instrText>
    </w:r>
    <w:r>
      <w:fldChar w:fldCharType="separate"/>
    </w:r>
    <w:r w:rsidR="0039345D">
      <w:rPr>
        <w:noProof/>
      </w:rPr>
      <w:t>1</w:t>
    </w:r>
    <w:r>
      <w:fldChar w:fldCharType="end"/>
    </w:r>
  </w:p>
  <w:p w14:paraId="2752B554" w14:textId="77777777" w:rsidR="000D6115" w:rsidRDefault="000D6115" w:rsidP="000D611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768E" w14:textId="77777777" w:rsidR="0075113F" w:rsidRPr="00CA538B" w:rsidRDefault="0075113F" w:rsidP="0075113F">
    <w:pPr>
      <w:pStyle w:val="Fuzeile"/>
      <w:tabs>
        <w:tab w:val="clear" w:pos="4536"/>
        <w:tab w:val="clear" w:pos="9072"/>
      </w:tabs>
      <w:rPr>
        <w:rFonts w:ascii="Garrison Sans" w:hAnsi="Garrison Sans" w:cs="Arial"/>
        <w:sz w:val="16"/>
        <w:szCs w:val="16"/>
      </w:rPr>
    </w:pPr>
  </w:p>
  <w:p w14:paraId="3662E3ED" w14:textId="77777777" w:rsidR="00ED1F7B" w:rsidRPr="0075113F" w:rsidRDefault="0075113F" w:rsidP="0075113F">
    <w:pPr>
      <w:pStyle w:val="Fuzeile"/>
      <w:jc w:val="right"/>
      <w:rPr>
        <w:rFonts w:ascii="Garrison Sans" w:hAnsi="Garrison Sans"/>
        <w:sz w:val="16"/>
        <w:szCs w:val="16"/>
      </w:rPr>
    </w:pPr>
    <w:r w:rsidRPr="0075113F">
      <w:rPr>
        <w:rFonts w:ascii="Garrison Sans" w:hAnsi="Garrison Sans"/>
        <w:sz w:val="16"/>
        <w:szCs w:val="16"/>
      </w:rPr>
      <w:t xml:space="preserve">Seite </w:t>
    </w:r>
    <w:r w:rsidRPr="0075113F">
      <w:rPr>
        <w:rFonts w:ascii="Garrison Sans" w:hAnsi="Garrison Sans"/>
        <w:b/>
        <w:bCs/>
        <w:sz w:val="16"/>
        <w:szCs w:val="16"/>
      </w:rPr>
      <w:fldChar w:fldCharType="begin"/>
    </w:r>
    <w:r w:rsidRPr="0075113F">
      <w:rPr>
        <w:rFonts w:ascii="Garrison Sans" w:hAnsi="Garrison Sans"/>
        <w:b/>
        <w:bCs/>
        <w:sz w:val="16"/>
        <w:szCs w:val="16"/>
      </w:rPr>
      <w:instrText>PAGE</w:instrText>
    </w:r>
    <w:r w:rsidRPr="0075113F">
      <w:rPr>
        <w:rFonts w:ascii="Garrison Sans" w:hAnsi="Garrison Sans"/>
        <w:b/>
        <w:bCs/>
        <w:sz w:val="16"/>
        <w:szCs w:val="16"/>
      </w:rPr>
      <w:fldChar w:fldCharType="separate"/>
    </w:r>
    <w:r>
      <w:rPr>
        <w:rFonts w:ascii="Garrison Sans" w:hAnsi="Garrison Sans"/>
        <w:b/>
        <w:bCs/>
        <w:sz w:val="16"/>
        <w:szCs w:val="16"/>
      </w:rPr>
      <w:t>1</w:t>
    </w:r>
    <w:r w:rsidRPr="0075113F">
      <w:rPr>
        <w:rFonts w:ascii="Garrison Sans" w:hAnsi="Garrison Sans"/>
        <w:b/>
        <w:bCs/>
        <w:sz w:val="16"/>
        <w:szCs w:val="16"/>
      </w:rPr>
      <w:fldChar w:fldCharType="end"/>
    </w:r>
    <w:r w:rsidRPr="0075113F">
      <w:rPr>
        <w:rFonts w:ascii="Garrison Sans" w:hAnsi="Garrison Sans"/>
        <w:sz w:val="16"/>
        <w:szCs w:val="16"/>
      </w:rPr>
      <w:t xml:space="preserve"> von </w:t>
    </w:r>
    <w:r w:rsidRPr="0075113F">
      <w:rPr>
        <w:rFonts w:ascii="Garrison Sans" w:hAnsi="Garrison Sans"/>
        <w:b/>
        <w:bCs/>
        <w:sz w:val="16"/>
        <w:szCs w:val="16"/>
      </w:rPr>
      <w:fldChar w:fldCharType="begin"/>
    </w:r>
    <w:r w:rsidRPr="0075113F">
      <w:rPr>
        <w:rFonts w:ascii="Garrison Sans" w:hAnsi="Garrison Sans"/>
        <w:b/>
        <w:bCs/>
        <w:sz w:val="16"/>
        <w:szCs w:val="16"/>
      </w:rPr>
      <w:instrText>NUMPAGES</w:instrText>
    </w:r>
    <w:r w:rsidRPr="0075113F">
      <w:rPr>
        <w:rFonts w:ascii="Garrison Sans" w:hAnsi="Garrison Sans"/>
        <w:b/>
        <w:bCs/>
        <w:sz w:val="16"/>
        <w:szCs w:val="16"/>
      </w:rPr>
      <w:fldChar w:fldCharType="separate"/>
    </w:r>
    <w:r>
      <w:rPr>
        <w:rFonts w:ascii="Garrison Sans" w:hAnsi="Garrison Sans"/>
        <w:b/>
        <w:bCs/>
        <w:sz w:val="16"/>
        <w:szCs w:val="16"/>
      </w:rPr>
      <w:t>2</w:t>
    </w:r>
    <w:r w:rsidRPr="0075113F">
      <w:rPr>
        <w:rFonts w:ascii="Garrison Sans" w:hAnsi="Garrison Sans"/>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C495" w14:textId="77777777" w:rsidR="00CA538B" w:rsidRPr="00CA538B" w:rsidRDefault="00CA538B" w:rsidP="0075113F">
    <w:pPr>
      <w:pStyle w:val="Fuzeile"/>
      <w:tabs>
        <w:tab w:val="clear" w:pos="4536"/>
        <w:tab w:val="clear" w:pos="9072"/>
      </w:tabs>
      <w:rPr>
        <w:rFonts w:ascii="Garrison Sans" w:hAnsi="Garrison Sans" w:cs="Arial"/>
        <w:sz w:val="16"/>
        <w:szCs w:val="16"/>
      </w:rPr>
    </w:pPr>
  </w:p>
  <w:p w14:paraId="26196651" w14:textId="77777777" w:rsidR="00CA538B" w:rsidRPr="0075113F" w:rsidRDefault="0075113F" w:rsidP="0075113F">
    <w:pPr>
      <w:pStyle w:val="Fuzeile"/>
      <w:jc w:val="right"/>
      <w:rPr>
        <w:rFonts w:ascii="Garrison Sans" w:hAnsi="Garrison Sans"/>
        <w:sz w:val="16"/>
        <w:szCs w:val="16"/>
      </w:rPr>
    </w:pPr>
    <w:r w:rsidRPr="0075113F">
      <w:rPr>
        <w:rFonts w:ascii="Garrison Sans" w:hAnsi="Garrison Sans"/>
        <w:sz w:val="16"/>
        <w:szCs w:val="16"/>
      </w:rPr>
      <w:t xml:space="preserve">Seite </w:t>
    </w:r>
    <w:r w:rsidRPr="0075113F">
      <w:rPr>
        <w:rFonts w:ascii="Garrison Sans" w:hAnsi="Garrison Sans"/>
        <w:b/>
        <w:bCs/>
        <w:sz w:val="16"/>
        <w:szCs w:val="16"/>
      </w:rPr>
      <w:fldChar w:fldCharType="begin"/>
    </w:r>
    <w:r w:rsidRPr="0075113F">
      <w:rPr>
        <w:rFonts w:ascii="Garrison Sans" w:hAnsi="Garrison Sans"/>
        <w:b/>
        <w:bCs/>
        <w:sz w:val="16"/>
        <w:szCs w:val="16"/>
      </w:rPr>
      <w:instrText>PAGE</w:instrText>
    </w:r>
    <w:r w:rsidRPr="0075113F">
      <w:rPr>
        <w:rFonts w:ascii="Garrison Sans" w:hAnsi="Garrison Sans"/>
        <w:b/>
        <w:bCs/>
        <w:sz w:val="16"/>
        <w:szCs w:val="16"/>
      </w:rPr>
      <w:fldChar w:fldCharType="separate"/>
    </w:r>
    <w:r>
      <w:rPr>
        <w:rFonts w:ascii="Garrison Sans" w:hAnsi="Garrison Sans"/>
        <w:b/>
        <w:bCs/>
        <w:sz w:val="16"/>
        <w:szCs w:val="16"/>
      </w:rPr>
      <w:t>2</w:t>
    </w:r>
    <w:r w:rsidRPr="0075113F">
      <w:rPr>
        <w:rFonts w:ascii="Garrison Sans" w:hAnsi="Garrison Sans"/>
        <w:b/>
        <w:bCs/>
        <w:sz w:val="16"/>
        <w:szCs w:val="16"/>
      </w:rPr>
      <w:fldChar w:fldCharType="end"/>
    </w:r>
    <w:r w:rsidRPr="0075113F">
      <w:rPr>
        <w:rFonts w:ascii="Garrison Sans" w:hAnsi="Garrison Sans"/>
        <w:sz w:val="16"/>
        <w:szCs w:val="16"/>
      </w:rPr>
      <w:t xml:space="preserve"> von </w:t>
    </w:r>
    <w:r w:rsidRPr="0075113F">
      <w:rPr>
        <w:rFonts w:ascii="Garrison Sans" w:hAnsi="Garrison Sans"/>
        <w:b/>
        <w:bCs/>
        <w:sz w:val="16"/>
        <w:szCs w:val="16"/>
      </w:rPr>
      <w:fldChar w:fldCharType="begin"/>
    </w:r>
    <w:r w:rsidRPr="0075113F">
      <w:rPr>
        <w:rFonts w:ascii="Garrison Sans" w:hAnsi="Garrison Sans"/>
        <w:b/>
        <w:bCs/>
        <w:sz w:val="16"/>
        <w:szCs w:val="16"/>
      </w:rPr>
      <w:instrText>NUMPAGES</w:instrText>
    </w:r>
    <w:r w:rsidRPr="0075113F">
      <w:rPr>
        <w:rFonts w:ascii="Garrison Sans" w:hAnsi="Garrison Sans"/>
        <w:b/>
        <w:bCs/>
        <w:sz w:val="16"/>
        <w:szCs w:val="16"/>
      </w:rPr>
      <w:fldChar w:fldCharType="separate"/>
    </w:r>
    <w:r>
      <w:rPr>
        <w:rFonts w:ascii="Garrison Sans" w:hAnsi="Garrison Sans"/>
        <w:b/>
        <w:bCs/>
        <w:sz w:val="16"/>
        <w:szCs w:val="16"/>
      </w:rPr>
      <w:t>2</w:t>
    </w:r>
    <w:r w:rsidRPr="0075113F">
      <w:rPr>
        <w:rFonts w:ascii="Garrison Sans" w:hAnsi="Garrison Sans"/>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01293" w14:textId="77777777" w:rsidR="001E0D63" w:rsidRDefault="001E0D63">
      <w:r>
        <w:separator/>
      </w:r>
    </w:p>
  </w:footnote>
  <w:footnote w:type="continuationSeparator" w:id="0">
    <w:p w14:paraId="0CF7CD90" w14:textId="77777777" w:rsidR="001E0D63" w:rsidRDefault="001E0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59D3" w14:textId="4A9A252F" w:rsidR="00F24808" w:rsidRDefault="00306888" w:rsidP="00F24808">
    <w:pPr>
      <w:tabs>
        <w:tab w:val="left" w:pos="1631"/>
      </w:tabs>
    </w:pPr>
    <w:r>
      <w:rPr>
        <w:noProof/>
      </w:rPr>
      <mc:AlternateContent>
        <mc:Choice Requires="wps">
          <w:drawing>
            <wp:anchor distT="45720" distB="45720" distL="114300" distR="114300" simplePos="0" relativeHeight="251659776" behindDoc="1" locked="0" layoutInCell="1" allowOverlap="1" wp14:anchorId="16915BD6" wp14:editId="2D02CE72">
              <wp:simplePos x="0" y="0"/>
              <wp:positionH relativeFrom="column">
                <wp:posOffset>3236181</wp:posOffset>
              </wp:positionH>
              <wp:positionV relativeFrom="paragraph">
                <wp:posOffset>-168965</wp:posOffset>
              </wp:positionV>
              <wp:extent cx="1972800" cy="751715"/>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800" cy="751715"/>
                      </a:xfrm>
                      <a:prstGeom prst="rect">
                        <a:avLst/>
                      </a:prstGeom>
                      <a:noFill/>
                      <a:ln w="9525">
                        <a:noFill/>
                        <a:miter lim="800000"/>
                        <a:headEnd/>
                        <a:tailEnd/>
                      </a:ln>
                    </wps:spPr>
                    <wps:txbx>
                      <w:txbxContent>
                        <w:p w14:paraId="5FCE9B9F" w14:textId="77777777" w:rsidR="00306888" w:rsidRPr="00CE19D6" w:rsidRDefault="00306888" w:rsidP="00306888">
                          <w:pPr>
                            <w:spacing w:after="0" w:line="240" w:lineRule="auto"/>
                            <w:jc w:val="right"/>
                            <w:rPr>
                              <w:rFonts w:ascii="Garrison Sans" w:hAnsi="Garrison Sans"/>
                              <w:sz w:val="20"/>
                              <w:szCs w:val="20"/>
                            </w:rPr>
                          </w:pPr>
                          <w:r w:rsidRPr="00CE19D6">
                            <w:rPr>
                              <w:rFonts w:ascii="Garrison Sans" w:hAnsi="Garrison Sans"/>
                              <w:sz w:val="20"/>
                              <w:szCs w:val="20"/>
                            </w:rPr>
                            <w:t>Katholische Landjugendbewegung</w:t>
                          </w:r>
                        </w:p>
                        <w:p w14:paraId="1434FF9A" w14:textId="77777777" w:rsidR="00306888" w:rsidRPr="00CE19D6" w:rsidRDefault="00306888" w:rsidP="00306888">
                          <w:pPr>
                            <w:spacing w:after="0"/>
                            <w:jc w:val="right"/>
                            <w:rPr>
                              <w:rFonts w:ascii="Garrison Sans" w:hAnsi="Garrison Sans"/>
                              <w:sz w:val="20"/>
                              <w:highlight w:val="yellow"/>
                            </w:rPr>
                          </w:pPr>
                          <w:r w:rsidRPr="00CE19D6">
                            <w:rPr>
                              <w:rFonts w:ascii="Garrison Sans" w:hAnsi="Garrison Sans"/>
                              <w:sz w:val="20"/>
                              <w:highlight w:val="yellow"/>
                            </w:rPr>
                            <w:t>Musterhausen</w:t>
                          </w:r>
                        </w:p>
                        <w:p w14:paraId="503E6C72" w14:textId="77777777" w:rsidR="00306888" w:rsidRPr="00CE19D6" w:rsidRDefault="00306888" w:rsidP="00306888">
                          <w:pPr>
                            <w:spacing w:after="0"/>
                            <w:jc w:val="right"/>
                            <w:rPr>
                              <w:rFonts w:ascii="Garrison Sans" w:hAnsi="Garrison Sans"/>
                              <w:sz w:val="20"/>
                              <w:highlight w:val="yellow"/>
                            </w:rPr>
                          </w:pPr>
                          <w:r w:rsidRPr="00CE19D6">
                            <w:rPr>
                              <w:rFonts w:ascii="Garrison Sans" w:hAnsi="Garrison Sans"/>
                              <w:sz w:val="20"/>
                              <w:highlight w:val="yellow"/>
                            </w:rPr>
                            <w:t>Musterstr. 10</w:t>
                          </w:r>
                        </w:p>
                        <w:p w14:paraId="05D31F6B" w14:textId="77777777" w:rsidR="00306888" w:rsidRPr="00CE19D6" w:rsidRDefault="00306888" w:rsidP="00306888">
                          <w:pPr>
                            <w:spacing w:after="0"/>
                            <w:jc w:val="right"/>
                            <w:rPr>
                              <w:rFonts w:ascii="Garrison Sans" w:hAnsi="Garrison Sans"/>
                            </w:rPr>
                          </w:pPr>
                          <w:r w:rsidRPr="00CE19D6">
                            <w:rPr>
                              <w:rFonts w:ascii="Garrison Sans" w:hAnsi="Garrison Sans"/>
                              <w:sz w:val="20"/>
                              <w:highlight w:val="yellow"/>
                            </w:rPr>
                            <w:t>45678 Musterstadt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915BD6" id="_x0000_t202" coordsize="21600,21600" o:spt="202" path="m,l,21600r21600,l21600,xe">
              <v:stroke joinstyle="miter"/>
              <v:path gradientshapeok="t" o:connecttype="rect"/>
            </v:shapetype>
            <v:shape id="Textfeld 2" o:spid="_x0000_s1026" type="#_x0000_t202" style="position:absolute;margin-left:254.8pt;margin-top:-13.3pt;width:155.35pt;height:59.2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" filled="f" stroked="f">
              <v:textbox>
                <w:txbxContent>
                  <w:p w14:paraId="5FCE9B9F" w14:textId="77777777" w:rsidR="00306888" w:rsidRPr="00CE19D6" w:rsidRDefault="00306888" w:rsidP="00306888">
                    <w:pPr>
                      <w:spacing w:after="0" w:line="240" w:lineRule="auto"/>
                      <w:jc w:val="right"/>
                      <w:rPr>
                        <w:rFonts w:ascii="Garrison Sans" w:hAnsi="Garrison Sans"/>
                        <w:sz w:val="20"/>
                        <w:szCs w:val="20"/>
                      </w:rPr>
                    </w:pPr>
                    <w:r w:rsidRPr="00CE19D6">
                      <w:rPr>
                        <w:rFonts w:ascii="Garrison Sans" w:hAnsi="Garrison Sans"/>
                        <w:sz w:val="20"/>
                        <w:szCs w:val="20"/>
                      </w:rPr>
                      <w:t>Katholische Landjugendbewegung</w:t>
                    </w:r>
                  </w:p>
                  <w:p w14:paraId="1434FF9A" w14:textId="77777777" w:rsidR="00306888" w:rsidRPr="00CE19D6" w:rsidRDefault="00306888" w:rsidP="00306888">
                    <w:pPr>
                      <w:spacing w:after="0"/>
                      <w:jc w:val="right"/>
                      <w:rPr>
                        <w:rFonts w:ascii="Garrison Sans" w:hAnsi="Garrison Sans"/>
                        <w:sz w:val="20"/>
                        <w:highlight w:val="yellow"/>
                      </w:rPr>
                    </w:pPr>
                    <w:r w:rsidRPr="00CE19D6">
                      <w:rPr>
                        <w:rFonts w:ascii="Garrison Sans" w:hAnsi="Garrison Sans"/>
                        <w:sz w:val="20"/>
                        <w:highlight w:val="yellow"/>
                      </w:rPr>
                      <w:t>Musterhausen</w:t>
                    </w:r>
                  </w:p>
                  <w:p w14:paraId="503E6C72" w14:textId="77777777" w:rsidR="00306888" w:rsidRPr="00CE19D6" w:rsidRDefault="00306888" w:rsidP="00306888">
                    <w:pPr>
                      <w:spacing w:after="0"/>
                      <w:jc w:val="right"/>
                      <w:rPr>
                        <w:rFonts w:ascii="Garrison Sans" w:hAnsi="Garrison Sans"/>
                        <w:sz w:val="20"/>
                        <w:highlight w:val="yellow"/>
                      </w:rPr>
                    </w:pPr>
                    <w:r w:rsidRPr="00CE19D6">
                      <w:rPr>
                        <w:rFonts w:ascii="Garrison Sans" w:hAnsi="Garrison Sans"/>
                        <w:sz w:val="20"/>
                        <w:highlight w:val="yellow"/>
                      </w:rPr>
                      <w:t>Musterstr. 10</w:t>
                    </w:r>
                  </w:p>
                  <w:p w14:paraId="05D31F6B" w14:textId="77777777" w:rsidR="00306888" w:rsidRPr="00CE19D6" w:rsidRDefault="00306888" w:rsidP="00306888">
                    <w:pPr>
                      <w:spacing w:after="0"/>
                      <w:jc w:val="right"/>
                      <w:rPr>
                        <w:rFonts w:ascii="Garrison Sans" w:hAnsi="Garrison Sans"/>
                      </w:rPr>
                    </w:pPr>
                    <w:r w:rsidRPr="00CE19D6">
                      <w:rPr>
                        <w:rFonts w:ascii="Garrison Sans" w:hAnsi="Garrison Sans"/>
                        <w:sz w:val="20"/>
                        <w:highlight w:val="yellow"/>
                      </w:rPr>
                      <w:t>45678 Musterstadt</w:t>
                    </w:r>
                  </w:p>
                </w:txbxContent>
              </v:textbox>
            </v:shape>
          </w:pict>
        </mc:Fallback>
      </mc:AlternateContent>
    </w:r>
    <w:r w:rsidR="004A1180">
      <w:rPr>
        <w:noProof/>
      </w:rPr>
      <w:drawing>
        <wp:anchor distT="0" distB="0" distL="114300" distR="114300" simplePos="0" relativeHeight="251657728" behindDoc="1" locked="0" layoutInCell="1" allowOverlap="1" wp14:anchorId="37161D3B" wp14:editId="6279B68F">
          <wp:simplePos x="0" y="0"/>
          <wp:positionH relativeFrom="margin">
            <wp:align>right</wp:align>
          </wp:positionH>
          <wp:positionV relativeFrom="paragraph">
            <wp:posOffset>-102765</wp:posOffset>
          </wp:positionV>
          <wp:extent cx="667568" cy="646430"/>
          <wp:effectExtent l="0" t="0" r="0" b="1270"/>
          <wp:wrapNone/>
          <wp:docPr id="1541784658"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
                    <a:extLst>
                      <a:ext uri="{28A0092B-C50C-407E-A947-70E740481C1C}">
                        <a14:useLocalDpi xmlns:a14="http://schemas.microsoft.com/office/drawing/2010/main" val="0"/>
                      </a:ext>
                    </a:extLst>
                  </a:blip>
                  <a:srcRect r="57472"/>
                  <a:stretch>
                    <a:fillRect/>
                  </a:stretch>
                </pic:blipFill>
                <pic:spPr bwMode="auto">
                  <a:xfrm>
                    <a:off x="0" y="0"/>
                    <a:ext cx="667568" cy="646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480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3A1F"/>
    <w:multiLevelType w:val="hybridMultilevel"/>
    <w:tmpl w:val="82D49B40"/>
    <w:lvl w:ilvl="0" w:tplc="20FA9EA4">
      <w:numFmt w:val="bullet"/>
      <w:lvlText w:val="-"/>
      <w:lvlJc w:val="left"/>
      <w:pPr>
        <w:ind w:left="72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B24ECC"/>
    <w:multiLevelType w:val="hybridMultilevel"/>
    <w:tmpl w:val="424021B4"/>
    <w:lvl w:ilvl="0" w:tplc="04070017">
      <w:start w:val="1"/>
      <w:numFmt w:val="lowerLetter"/>
      <w:lvlText w:val="%1)"/>
      <w:lvlJc w:val="left"/>
      <w:pPr>
        <w:ind w:left="501" w:hanging="360"/>
      </w:pPr>
    </w:lvl>
    <w:lvl w:ilvl="1" w:tplc="04070019" w:tentative="1">
      <w:start w:val="1"/>
      <w:numFmt w:val="lowerLetter"/>
      <w:lvlText w:val="%2."/>
      <w:lvlJc w:val="left"/>
      <w:pPr>
        <w:ind w:left="1221" w:hanging="360"/>
      </w:pPr>
    </w:lvl>
    <w:lvl w:ilvl="2" w:tplc="0407001B" w:tentative="1">
      <w:start w:val="1"/>
      <w:numFmt w:val="lowerRoman"/>
      <w:lvlText w:val="%3."/>
      <w:lvlJc w:val="right"/>
      <w:pPr>
        <w:ind w:left="1941" w:hanging="180"/>
      </w:pPr>
    </w:lvl>
    <w:lvl w:ilvl="3" w:tplc="0407000F" w:tentative="1">
      <w:start w:val="1"/>
      <w:numFmt w:val="decimal"/>
      <w:lvlText w:val="%4."/>
      <w:lvlJc w:val="left"/>
      <w:pPr>
        <w:ind w:left="2661" w:hanging="360"/>
      </w:pPr>
    </w:lvl>
    <w:lvl w:ilvl="4" w:tplc="04070019" w:tentative="1">
      <w:start w:val="1"/>
      <w:numFmt w:val="lowerLetter"/>
      <w:lvlText w:val="%5."/>
      <w:lvlJc w:val="left"/>
      <w:pPr>
        <w:ind w:left="3381" w:hanging="360"/>
      </w:pPr>
    </w:lvl>
    <w:lvl w:ilvl="5" w:tplc="0407001B" w:tentative="1">
      <w:start w:val="1"/>
      <w:numFmt w:val="lowerRoman"/>
      <w:lvlText w:val="%6."/>
      <w:lvlJc w:val="right"/>
      <w:pPr>
        <w:ind w:left="4101" w:hanging="180"/>
      </w:pPr>
    </w:lvl>
    <w:lvl w:ilvl="6" w:tplc="0407000F" w:tentative="1">
      <w:start w:val="1"/>
      <w:numFmt w:val="decimal"/>
      <w:lvlText w:val="%7."/>
      <w:lvlJc w:val="left"/>
      <w:pPr>
        <w:ind w:left="4821" w:hanging="360"/>
      </w:pPr>
    </w:lvl>
    <w:lvl w:ilvl="7" w:tplc="04070019" w:tentative="1">
      <w:start w:val="1"/>
      <w:numFmt w:val="lowerLetter"/>
      <w:lvlText w:val="%8."/>
      <w:lvlJc w:val="left"/>
      <w:pPr>
        <w:ind w:left="5541" w:hanging="360"/>
      </w:pPr>
    </w:lvl>
    <w:lvl w:ilvl="8" w:tplc="0407001B" w:tentative="1">
      <w:start w:val="1"/>
      <w:numFmt w:val="lowerRoman"/>
      <w:lvlText w:val="%9."/>
      <w:lvlJc w:val="right"/>
      <w:pPr>
        <w:ind w:left="6261" w:hanging="180"/>
      </w:pPr>
    </w:lvl>
  </w:abstractNum>
  <w:abstractNum w:abstractNumId="2" w15:restartNumberingAfterBreak="0">
    <w:nsid w:val="2B2A164B"/>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2BFC205F"/>
    <w:multiLevelType w:val="hybridMultilevel"/>
    <w:tmpl w:val="EEC21A80"/>
    <w:lvl w:ilvl="0" w:tplc="554E043C">
      <w:start w:val="8"/>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077F0D"/>
    <w:multiLevelType w:val="hybridMultilevel"/>
    <w:tmpl w:val="6A8E34B6"/>
    <w:lvl w:ilvl="0" w:tplc="D0222FD6">
      <w:numFmt w:val="bullet"/>
      <w:lvlText w:val="-"/>
      <w:lvlJc w:val="left"/>
      <w:pPr>
        <w:ind w:left="720" w:hanging="360"/>
      </w:pPr>
      <w:rPr>
        <w:rFonts w:ascii="Source Sans Pro" w:eastAsia="Times New Roman"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A617BF"/>
    <w:multiLevelType w:val="hybridMultilevel"/>
    <w:tmpl w:val="252EABCE"/>
    <w:lvl w:ilvl="0" w:tplc="2EDAAD76">
      <w:start w:val="1"/>
      <w:numFmt w:val="bullet"/>
      <w:pStyle w:val="Auflistung1Ebene"/>
      <w:lvlText w:val=""/>
      <w:lvlJc w:val="left"/>
      <w:pPr>
        <w:ind w:left="720" w:hanging="360"/>
      </w:pPr>
      <w:rPr>
        <w:rFonts w:ascii="Symbol" w:hAnsi="Symbol" w:hint="default"/>
      </w:rPr>
    </w:lvl>
    <w:lvl w:ilvl="1" w:tplc="BB60FDCE">
      <w:start w:val="1"/>
      <w:numFmt w:val="bullet"/>
      <w:pStyle w:val="Auflistung2Ebene"/>
      <w:lvlText w:val="o"/>
      <w:lvlJc w:val="left"/>
      <w:pPr>
        <w:ind w:left="1440" w:hanging="360"/>
      </w:pPr>
      <w:rPr>
        <w:rFonts w:ascii="Courier New" w:hAnsi="Courier New" w:cs="Courier New" w:hint="default"/>
      </w:rPr>
    </w:lvl>
    <w:lvl w:ilvl="2" w:tplc="7F427420">
      <w:start w:val="1"/>
      <w:numFmt w:val="bullet"/>
      <w:pStyle w:val="Auflistung3Ebene"/>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D36F3D"/>
    <w:multiLevelType w:val="hybridMultilevel"/>
    <w:tmpl w:val="854AE1D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4C4824AC"/>
    <w:multiLevelType w:val="hybridMultilevel"/>
    <w:tmpl w:val="55AC2404"/>
    <w:lvl w:ilvl="0" w:tplc="4D6EDA38">
      <w:numFmt w:val="bullet"/>
      <w:lvlText w:val="-"/>
      <w:lvlJc w:val="left"/>
      <w:pPr>
        <w:ind w:left="408" w:hanging="360"/>
      </w:pPr>
      <w:rPr>
        <w:rFonts w:ascii="Source Sans Pro" w:eastAsia="Times New Roman" w:hAnsi="Source Sans Pro" w:cs="Arial" w:hint="default"/>
      </w:rPr>
    </w:lvl>
    <w:lvl w:ilvl="1" w:tplc="04070003" w:tentative="1">
      <w:start w:val="1"/>
      <w:numFmt w:val="bullet"/>
      <w:lvlText w:val="o"/>
      <w:lvlJc w:val="left"/>
      <w:pPr>
        <w:ind w:left="1128" w:hanging="360"/>
      </w:pPr>
      <w:rPr>
        <w:rFonts w:ascii="Courier New" w:hAnsi="Courier New" w:cs="Courier New" w:hint="default"/>
      </w:rPr>
    </w:lvl>
    <w:lvl w:ilvl="2" w:tplc="04070005" w:tentative="1">
      <w:start w:val="1"/>
      <w:numFmt w:val="bullet"/>
      <w:lvlText w:val=""/>
      <w:lvlJc w:val="left"/>
      <w:pPr>
        <w:ind w:left="1848" w:hanging="360"/>
      </w:pPr>
      <w:rPr>
        <w:rFonts w:ascii="Wingdings" w:hAnsi="Wingdings" w:hint="default"/>
      </w:rPr>
    </w:lvl>
    <w:lvl w:ilvl="3" w:tplc="04070001" w:tentative="1">
      <w:start w:val="1"/>
      <w:numFmt w:val="bullet"/>
      <w:lvlText w:val=""/>
      <w:lvlJc w:val="left"/>
      <w:pPr>
        <w:ind w:left="2568" w:hanging="360"/>
      </w:pPr>
      <w:rPr>
        <w:rFonts w:ascii="Symbol" w:hAnsi="Symbol" w:hint="default"/>
      </w:rPr>
    </w:lvl>
    <w:lvl w:ilvl="4" w:tplc="04070003" w:tentative="1">
      <w:start w:val="1"/>
      <w:numFmt w:val="bullet"/>
      <w:lvlText w:val="o"/>
      <w:lvlJc w:val="left"/>
      <w:pPr>
        <w:ind w:left="3288" w:hanging="360"/>
      </w:pPr>
      <w:rPr>
        <w:rFonts w:ascii="Courier New" w:hAnsi="Courier New" w:cs="Courier New" w:hint="default"/>
      </w:rPr>
    </w:lvl>
    <w:lvl w:ilvl="5" w:tplc="04070005" w:tentative="1">
      <w:start w:val="1"/>
      <w:numFmt w:val="bullet"/>
      <w:lvlText w:val=""/>
      <w:lvlJc w:val="left"/>
      <w:pPr>
        <w:ind w:left="4008" w:hanging="360"/>
      </w:pPr>
      <w:rPr>
        <w:rFonts w:ascii="Wingdings" w:hAnsi="Wingdings" w:hint="default"/>
      </w:rPr>
    </w:lvl>
    <w:lvl w:ilvl="6" w:tplc="04070001" w:tentative="1">
      <w:start w:val="1"/>
      <w:numFmt w:val="bullet"/>
      <w:lvlText w:val=""/>
      <w:lvlJc w:val="left"/>
      <w:pPr>
        <w:ind w:left="4728" w:hanging="360"/>
      </w:pPr>
      <w:rPr>
        <w:rFonts w:ascii="Symbol" w:hAnsi="Symbol" w:hint="default"/>
      </w:rPr>
    </w:lvl>
    <w:lvl w:ilvl="7" w:tplc="04070003" w:tentative="1">
      <w:start w:val="1"/>
      <w:numFmt w:val="bullet"/>
      <w:lvlText w:val="o"/>
      <w:lvlJc w:val="left"/>
      <w:pPr>
        <w:ind w:left="5448" w:hanging="360"/>
      </w:pPr>
      <w:rPr>
        <w:rFonts w:ascii="Courier New" w:hAnsi="Courier New" w:cs="Courier New" w:hint="default"/>
      </w:rPr>
    </w:lvl>
    <w:lvl w:ilvl="8" w:tplc="04070005" w:tentative="1">
      <w:start w:val="1"/>
      <w:numFmt w:val="bullet"/>
      <w:lvlText w:val=""/>
      <w:lvlJc w:val="left"/>
      <w:pPr>
        <w:ind w:left="6168" w:hanging="360"/>
      </w:pPr>
      <w:rPr>
        <w:rFonts w:ascii="Wingdings" w:hAnsi="Wingdings" w:hint="default"/>
      </w:rPr>
    </w:lvl>
  </w:abstractNum>
  <w:abstractNum w:abstractNumId="8" w15:restartNumberingAfterBreak="0">
    <w:nsid w:val="4EF139D7"/>
    <w:multiLevelType w:val="hybridMultilevel"/>
    <w:tmpl w:val="1970631C"/>
    <w:lvl w:ilvl="0" w:tplc="6982FC56">
      <w:numFmt w:val="bullet"/>
      <w:lvlText w:val="-"/>
      <w:lvlJc w:val="left"/>
      <w:pPr>
        <w:ind w:left="720" w:hanging="360"/>
      </w:pPr>
      <w:rPr>
        <w:rFonts w:ascii="Source Sans Pro" w:eastAsia="Times New Roman" w:hAnsi="Source Sans Pro" w:cs="Arial" w:hint="default"/>
        <w:color w:val="00000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2288560">
    <w:abstractNumId w:val="2"/>
  </w:num>
  <w:num w:numId="2" w16cid:durableId="344524470">
    <w:abstractNumId w:val="6"/>
  </w:num>
  <w:num w:numId="3" w16cid:durableId="474374438">
    <w:abstractNumId w:val="0"/>
  </w:num>
  <w:num w:numId="4" w16cid:durableId="798383046">
    <w:abstractNumId w:val="8"/>
  </w:num>
  <w:num w:numId="5" w16cid:durableId="2114399286">
    <w:abstractNumId w:val="3"/>
  </w:num>
  <w:num w:numId="6" w16cid:durableId="1276257894">
    <w:abstractNumId w:val="4"/>
  </w:num>
  <w:num w:numId="7" w16cid:durableId="1362047150">
    <w:abstractNumId w:val="7"/>
  </w:num>
  <w:num w:numId="8" w16cid:durableId="838734829">
    <w:abstractNumId w:val="5"/>
  </w:num>
  <w:num w:numId="9" w16cid:durableId="1135177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bDoc" w:val=" 1"/>
    <w:docVar w:name="cbGoto" w:val=" 2"/>
    <w:docVar w:name="cbIns" w:val=" 2"/>
    <w:docVar w:name="dlbSymBar" w:val="Adress PLUS"/>
    <w:docVar w:name="tbSymPos" w:val=" 2"/>
  </w:docVars>
  <w:rsids>
    <w:rsidRoot w:val="00CE19D6"/>
    <w:rsid w:val="0000065C"/>
    <w:rsid w:val="000037D7"/>
    <w:rsid w:val="000050E7"/>
    <w:rsid w:val="00022676"/>
    <w:rsid w:val="0003116B"/>
    <w:rsid w:val="00052C95"/>
    <w:rsid w:val="00052DAD"/>
    <w:rsid w:val="000550EE"/>
    <w:rsid w:val="000915DC"/>
    <w:rsid w:val="000A027D"/>
    <w:rsid w:val="000A2E51"/>
    <w:rsid w:val="000A3C60"/>
    <w:rsid w:val="000B0F7C"/>
    <w:rsid w:val="000D6115"/>
    <w:rsid w:val="000D694C"/>
    <w:rsid w:val="000E0C92"/>
    <w:rsid w:val="0010636C"/>
    <w:rsid w:val="001166FD"/>
    <w:rsid w:val="00126691"/>
    <w:rsid w:val="001356D0"/>
    <w:rsid w:val="00145678"/>
    <w:rsid w:val="001564EA"/>
    <w:rsid w:val="00165702"/>
    <w:rsid w:val="00170DD5"/>
    <w:rsid w:val="0017690A"/>
    <w:rsid w:val="001811DB"/>
    <w:rsid w:val="00186200"/>
    <w:rsid w:val="00193BD6"/>
    <w:rsid w:val="00197A1A"/>
    <w:rsid w:val="001A18E2"/>
    <w:rsid w:val="001A1C25"/>
    <w:rsid w:val="001A701F"/>
    <w:rsid w:val="001B244A"/>
    <w:rsid w:val="001C121B"/>
    <w:rsid w:val="001D5667"/>
    <w:rsid w:val="001E0D63"/>
    <w:rsid w:val="001F22EB"/>
    <w:rsid w:val="00205D35"/>
    <w:rsid w:val="0023543D"/>
    <w:rsid w:val="0023685B"/>
    <w:rsid w:val="00237DDD"/>
    <w:rsid w:val="00237FB9"/>
    <w:rsid w:val="0024571B"/>
    <w:rsid w:val="00256C10"/>
    <w:rsid w:val="0026184C"/>
    <w:rsid w:val="00285B8A"/>
    <w:rsid w:val="002A0D58"/>
    <w:rsid w:val="002A4AEE"/>
    <w:rsid w:val="002C33F2"/>
    <w:rsid w:val="002C3E11"/>
    <w:rsid w:val="002F6840"/>
    <w:rsid w:val="003047DA"/>
    <w:rsid w:val="00306888"/>
    <w:rsid w:val="0031452B"/>
    <w:rsid w:val="00315CE7"/>
    <w:rsid w:val="00330EF4"/>
    <w:rsid w:val="003527EB"/>
    <w:rsid w:val="003600BD"/>
    <w:rsid w:val="00380BEE"/>
    <w:rsid w:val="003856A2"/>
    <w:rsid w:val="0039345D"/>
    <w:rsid w:val="003A3D47"/>
    <w:rsid w:val="003B2989"/>
    <w:rsid w:val="003B41B6"/>
    <w:rsid w:val="003B7101"/>
    <w:rsid w:val="003D25CC"/>
    <w:rsid w:val="00403BD3"/>
    <w:rsid w:val="00404DC1"/>
    <w:rsid w:val="004104D5"/>
    <w:rsid w:val="0041428D"/>
    <w:rsid w:val="0043583D"/>
    <w:rsid w:val="00441827"/>
    <w:rsid w:val="004604A7"/>
    <w:rsid w:val="00463B74"/>
    <w:rsid w:val="004706B7"/>
    <w:rsid w:val="00476F5B"/>
    <w:rsid w:val="00480536"/>
    <w:rsid w:val="00482BCA"/>
    <w:rsid w:val="004905AB"/>
    <w:rsid w:val="00497ED2"/>
    <w:rsid w:val="004A1180"/>
    <w:rsid w:val="004A5B57"/>
    <w:rsid w:val="004D4A3E"/>
    <w:rsid w:val="004F57D8"/>
    <w:rsid w:val="004F7511"/>
    <w:rsid w:val="005101DF"/>
    <w:rsid w:val="00512748"/>
    <w:rsid w:val="00523A93"/>
    <w:rsid w:val="005364CB"/>
    <w:rsid w:val="00556B6A"/>
    <w:rsid w:val="00565C3E"/>
    <w:rsid w:val="00570E10"/>
    <w:rsid w:val="005816A1"/>
    <w:rsid w:val="00583259"/>
    <w:rsid w:val="005836A2"/>
    <w:rsid w:val="0059690A"/>
    <w:rsid w:val="005A1E48"/>
    <w:rsid w:val="005A36CE"/>
    <w:rsid w:val="005B3FC2"/>
    <w:rsid w:val="005B471A"/>
    <w:rsid w:val="005C0AE3"/>
    <w:rsid w:val="005E72CD"/>
    <w:rsid w:val="00602227"/>
    <w:rsid w:val="00607955"/>
    <w:rsid w:val="00621506"/>
    <w:rsid w:val="00636FDE"/>
    <w:rsid w:val="00637A9A"/>
    <w:rsid w:val="006544A9"/>
    <w:rsid w:val="006656A0"/>
    <w:rsid w:val="00680CA4"/>
    <w:rsid w:val="00692370"/>
    <w:rsid w:val="00692F01"/>
    <w:rsid w:val="006950C0"/>
    <w:rsid w:val="006A068F"/>
    <w:rsid w:val="006A4C80"/>
    <w:rsid w:val="006E2A26"/>
    <w:rsid w:val="006E4040"/>
    <w:rsid w:val="00703EFF"/>
    <w:rsid w:val="007076FA"/>
    <w:rsid w:val="007114A5"/>
    <w:rsid w:val="00725051"/>
    <w:rsid w:val="00737533"/>
    <w:rsid w:val="007402B8"/>
    <w:rsid w:val="00742A5E"/>
    <w:rsid w:val="0075113F"/>
    <w:rsid w:val="00755F77"/>
    <w:rsid w:val="007578F0"/>
    <w:rsid w:val="0076226A"/>
    <w:rsid w:val="00774445"/>
    <w:rsid w:val="00783C78"/>
    <w:rsid w:val="00784F07"/>
    <w:rsid w:val="00791FF6"/>
    <w:rsid w:val="00797A30"/>
    <w:rsid w:val="007D0ECF"/>
    <w:rsid w:val="007E192A"/>
    <w:rsid w:val="007F1402"/>
    <w:rsid w:val="007F6D88"/>
    <w:rsid w:val="007F770C"/>
    <w:rsid w:val="00812416"/>
    <w:rsid w:val="00812C8D"/>
    <w:rsid w:val="0083296F"/>
    <w:rsid w:val="00864F04"/>
    <w:rsid w:val="00882843"/>
    <w:rsid w:val="00894909"/>
    <w:rsid w:val="008950E2"/>
    <w:rsid w:val="008A5B0E"/>
    <w:rsid w:val="008D0E3F"/>
    <w:rsid w:val="008D5C69"/>
    <w:rsid w:val="008F0733"/>
    <w:rsid w:val="00912042"/>
    <w:rsid w:val="00913F4C"/>
    <w:rsid w:val="009179DF"/>
    <w:rsid w:val="00923D00"/>
    <w:rsid w:val="00942158"/>
    <w:rsid w:val="00971B43"/>
    <w:rsid w:val="00984A66"/>
    <w:rsid w:val="00992EE2"/>
    <w:rsid w:val="009939C8"/>
    <w:rsid w:val="009D2037"/>
    <w:rsid w:val="009E2C67"/>
    <w:rsid w:val="009E7E8D"/>
    <w:rsid w:val="00A04DE9"/>
    <w:rsid w:val="00A072F6"/>
    <w:rsid w:val="00A306E3"/>
    <w:rsid w:val="00A46D5E"/>
    <w:rsid w:val="00A51317"/>
    <w:rsid w:val="00A52A1C"/>
    <w:rsid w:val="00A550D7"/>
    <w:rsid w:val="00A6504D"/>
    <w:rsid w:val="00A746A1"/>
    <w:rsid w:val="00A80E41"/>
    <w:rsid w:val="00A92D19"/>
    <w:rsid w:val="00A96D06"/>
    <w:rsid w:val="00AC0A87"/>
    <w:rsid w:val="00AC38BC"/>
    <w:rsid w:val="00AC678C"/>
    <w:rsid w:val="00AD64F3"/>
    <w:rsid w:val="00B031E1"/>
    <w:rsid w:val="00B04ACE"/>
    <w:rsid w:val="00B12B42"/>
    <w:rsid w:val="00B2614E"/>
    <w:rsid w:val="00B33581"/>
    <w:rsid w:val="00B40A4A"/>
    <w:rsid w:val="00B61839"/>
    <w:rsid w:val="00B80A0B"/>
    <w:rsid w:val="00BB4C39"/>
    <w:rsid w:val="00BB4E67"/>
    <w:rsid w:val="00BB6A69"/>
    <w:rsid w:val="00BD06DA"/>
    <w:rsid w:val="00BD53D3"/>
    <w:rsid w:val="00BF275E"/>
    <w:rsid w:val="00C0565A"/>
    <w:rsid w:val="00C07B31"/>
    <w:rsid w:val="00C16AC9"/>
    <w:rsid w:val="00C24436"/>
    <w:rsid w:val="00C31FA3"/>
    <w:rsid w:val="00CA3350"/>
    <w:rsid w:val="00CA5304"/>
    <w:rsid w:val="00CA538B"/>
    <w:rsid w:val="00CB700C"/>
    <w:rsid w:val="00CC2BFB"/>
    <w:rsid w:val="00CC7E31"/>
    <w:rsid w:val="00CE06F9"/>
    <w:rsid w:val="00CE19D6"/>
    <w:rsid w:val="00CE3C19"/>
    <w:rsid w:val="00CE4AF8"/>
    <w:rsid w:val="00CE5309"/>
    <w:rsid w:val="00D0275B"/>
    <w:rsid w:val="00D0394E"/>
    <w:rsid w:val="00D22A7A"/>
    <w:rsid w:val="00D33498"/>
    <w:rsid w:val="00D462DA"/>
    <w:rsid w:val="00D54D88"/>
    <w:rsid w:val="00D64C5D"/>
    <w:rsid w:val="00D6505F"/>
    <w:rsid w:val="00D66F55"/>
    <w:rsid w:val="00D67A38"/>
    <w:rsid w:val="00D81362"/>
    <w:rsid w:val="00D872A2"/>
    <w:rsid w:val="00DA7575"/>
    <w:rsid w:val="00DA7993"/>
    <w:rsid w:val="00DB69CB"/>
    <w:rsid w:val="00DB792E"/>
    <w:rsid w:val="00DF5BB2"/>
    <w:rsid w:val="00E00D96"/>
    <w:rsid w:val="00E0743A"/>
    <w:rsid w:val="00E111E5"/>
    <w:rsid w:val="00E21256"/>
    <w:rsid w:val="00E2287D"/>
    <w:rsid w:val="00E24F55"/>
    <w:rsid w:val="00E47FE1"/>
    <w:rsid w:val="00E5354F"/>
    <w:rsid w:val="00E82B8E"/>
    <w:rsid w:val="00E85659"/>
    <w:rsid w:val="00E93F7F"/>
    <w:rsid w:val="00EA17AE"/>
    <w:rsid w:val="00EA2C75"/>
    <w:rsid w:val="00EB6D4A"/>
    <w:rsid w:val="00ED1F7B"/>
    <w:rsid w:val="00ED49A7"/>
    <w:rsid w:val="00EF4E8C"/>
    <w:rsid w:val="00F21238"/>
    <w:rsid w:val="00F24808"/>
    <w:rsid w:val="00F253BE"/>
    <w:rsid w:val="00F44F8C"/>
    <w:rsid w:val="00F52799"/>
    <w:rsid w:val="00F57EEE"/>
    <w:rsid w:val="00F612BF"/>
    <w:rsid w:val="00F617BB"/>
    <w:rsid w:val="00F8117A"/>
    <w:rsid w:val="00F81CAA"/>
    <w:rsid w:val="00F97884"/>
    <w:rsid w:val="00FB7EE7"/>
    <w:rsid w:val="00FD62E4"/>
    <w:rsid w:val="00FE39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8DD91"/>
  <w15:chartTrackingRefBased/>
  <w15:docId w15:val="{CE99CFD2-4AF4-48F9-937C-2BE3471D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19D6"/>
    <w:pPr>
      <w:spacing w:after="200" w:line="276" w:lineRule="auto"/>
    </w:pPr>
    <w:rPr>
      <w:rFonts w:ascii="Calibri" w:eastAsia="Calibri" w:hAnsi="Calibri"/>
      <w:sz w:val="22"/>
      <w:szCs w:val="22"/>
      <w:lang w:eastAsia="en-US"/>
    </w:rPr>
  </w:style>
  <w:style w:type="paragraph" w:styleId="berschrift2">
    <w:name w:val="heading 2"/>
    <w:basedOn w:val="Standard"/>
    <w:next w:val="Standard"/>
    <w:rsid w:val="00CB700C"/>
    <w:pPr>
      <w:keepNext/>
      <w:jc w:val="center"/>
      <w:outlineLvl w:val="1"/>
    </w:pPr>
  </w:style>
  <w:style w:type="paragraph" w:styleId="berschrift6">
    <w:name w:val="heading 6"/>
    <w:basedOn w:val="Standard"/>
    <w:next w:val="Standard"/>
    <w:rsid w:val="00CB700C"/>
    <w:pPr>
      <w:keepNext/>
      <w:jc w:val="center"/>
      <w:outlineLvl w:val="5"/>
    </w:pPr>
    <w:rPr>
      <w:rFonts w:ascii="Arial" w:hAnsi="Arial"/>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A6504D"/>
    <w:rPr>
      <w:rFonts w:ascii="Tahoma" w:hAnsi="Tahoma" w:cs="Tahoma"/>
      <w:sz w:val="16"/>
      <w:szCs w:val="16"/>
    </w:rPr>
  </w:style>
  <w:style w:type="paragraph" w:styleId="Fuzeile">
    <w:name w:val="footer"/>
    <w:basedOn w:val="Standard"/>
    <w:link w:val="FuzeileZchn"/>
    <w:uiPriority w:val="99"/>
    <w:rsid w:val="00ED1F7B"/>
    <w:pPr>
      <w:tabs>
        <w:tab w:val="center" w:pos="4536"/>
        <w:tab w:val="right" w:pos="9072"/>
      </w:tabs>
    </w:pPr>
  </w:style>
  <w:style w:type="character" w:customStyle="1" w:styleId="FuzeileZchn">
    <w:name w:val="Fußzeile Zchn"/>
    <w:link w:val="Fuzeile"/>
    <w:uiPriority w:val="99"/>
    <w:rsid w:val="00A80E41"/>
    <w:rPr>
      <w:sz w:val="24"/>
    </w:rPr>
  </w:style>
  <w:style w:type="table" w:styleId="Tabellenraster">
    <w:name w:val="Table Grid"/>
    <w:basedOn w:val="NormaleTabelle"/>
    <w:uiPriority w:val="39"/>
    <w:rsid w:val="007114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165702"/>
    <w:rPr>
      <w:color w:val="605E5C"/>
      <w:shd w:val="clear" w:color="auto" w:fill="E1DFDD"/>
    </w:rPr>
  </w:style>
  <w:style w:type="paragraph" w:customStyle="1" w:styleId="Flietext">
    <w:name w:val="Fließtext"/>
    <w:basedOn w:val="Standard"/>
    <w:link w:val="FlietextZchn"/>
    <w:qFormat/>
    <w:rsid w:val="008D5C69"/>
    <w:pPr>
      <w:spacing w:before="120" w:after="120"/>
      <w:jc w:val="both"/>
    </w:pPr>
    <w:rPr>
      <w:rFonts w:ascii="Garrison Sans" w:hAnsi="Garrison Sans" w:cs="Tahoma"/>
      <w:szCs w:val="24"/>
    </w:rPr>
  </w:style>
  <w:style w:type="character" w:customStyle="1" w:styleId="FlietextZchn">
    <w:name w:val="Fließtext Zchn"/>
    <w:link w:val="Flietext"/>
    <w:rsid w:val="008D5C69"/>
    <w:rPr>
      <w:rFonts w:ascii="Garrison Sans" w:hAnsi="Garrison Sans" w:cs="Tahoma"/>
      <w:sz w:val="24"/>
      <w:szCs w:val="24"/>
    </w:rPr>
  </w:style>
  <w:style w:type="paragraph" w:customStyle="1" w:styleId="berschrift1">
    <w:name w:val="Überschrift1"/>
    <w:basedOn w:val="Standard"/>
    <w:link w:val="berschrift1Zchn"/>
    <w:qFormat/>
    <w:rsid w:val="008D5C69"/>
    <w:pPr>
      <w:spacing w:after="240"/>
    </w:pPr>
    <w:rPr>
      <w:rFonts w:ascii="Garrison ExtraBold Sans" w:hAnsi="Garrison ExtraBold Sans" w:cs="Tahoma"/>
      <w:b/>
      <w:bCs/>
      <w:szCs w:val="24"/>
    </w:rPr>
  </w:style>
  <w:style w:type="character" w:customStyle="1" w:styleId="berschrift1Zchn">
    <w:name w:val="Überschrift1 Zchn"/>
    <w:link w:val="berschrift1"/>
    <w:rsid w:val="008D5C69"/>
    <w:rPr>
      <w:rFonts w:ascii="Garrison ExtraBold Sans" w:hAnsi="Garrison ExtraBold Sans" w:cs="Tahoma"/>
      <w:b/>
      <w:bCs/>
      <w:sz w:val="24"/>
      <w:szCs w:val="24"/>
    </w:rPr>
  </w:style>
  <w:style w:type="paragraph" w:customStyle="1" w:styleId="berschrift20">
    <w:name w:val="Überschrift2"/>
    <w:basedOn w:val="berschrift1"/>
    <w:link w:val="berschrift2Zchn"/>
    <w:qFormat/>
    <w:rsid w:val="008D5C69"/>
    <w:pPr>
      <w:spacing w:after="120"/>
    </w:pPr>
    <w:rPr>
      <w:rFonts w:ascii="Garrison Sans" w:hAnsi="Garrison Sans"/>
    </w:rPr>
  </w:style>
  <w:style w:type="character" w:customStyle="1" w:styleId="berschrift2Zchn">
    <w:name w:val="Überschrift2 Zchn"/>
    <w:link w:val="berschrift20"/>
    <w:rsid w:val="008D5C69"/>
    <w:rPr>
      <w:rFonts w:ascii="Garrison Sans" w:hAnsi="Garrison Sans" w:cs="Tahoma"/>
      <w:b/>
      <w:bCs/>
      <w:sz w:val="24"/>
      <w:szCs w:val="24"/>
    </w:rPr>
  </w:style>
  <w:style w:type="paragraph" w:customStyle="1" w:styleId="Auflistung1Ebene">
    <w:name w:val="Auflistung 1 Ebene"/>
    <w:basedOn w:val="Flietext"/>
    <w:link w:val="Auflistung1EbeneZchn"/>
    <w:qFormat/>
    <w:rsid w:val="008D5C69"/>
    <w:pPr>
      <w:numPr>
        <w:numId w:val="8"/>
      </w:numPr>
      <w:spacing w:before="0" w:after="0"/>
    </w:pPr>
  </w:style>
  <w:style w:type="character" w:customStyle="1" w:styleId="Auflistung1EbeneZchn">
    <w:name w:val="Auflistung 1 Ebene Zchn"/>
    <w:basedOn w:val="FlietextZchn"/>
    <w:link w:val="Auflistung1Ebene"/>
    <w:rsid w:val="008D5C69"/>
    <w:rPr>
      <w:rFonts w:ascii="Garrison Sans" w:hAnsi="Garrison Sans" w:cs="Tahoma"/>
      <w:sz w:val="24"/>
      <w:szCs w:val="24"/>
    </w:rPr>
  </w:style>
  <w:style w:type="paragraph" w:customStyle="1" w:styleId="Auflistung2Ebene">
    <w:name w:val="Auflistung 2 Ebene"/>
    <w:basedOn w:val="Auflistung1Ebene"/>
    <w:link w:val="Auflistung2EbeneZchn"/>
    <w:qFormat/>
    <w:rsid w:val="008D5C69"/>
    <w:pPr>
      <w:numPr>
        <w:ilvl w:val="1"/>
      </w:numPr>
    </w:pPr>
  </w:style>
  <w:style w:type="character" w:customStyle="1" w:styleId="Auflistung2EbeneZchn">
    <w:name w:val="Auflistung 2 Ebene Zchn"/>
    <w:basedOn w:val="Auflistung1EbeneZchn"/>
    <w:link w:val="Auflistung2Ebene"/>
    <w:rsid w:val="008D5C69"/>
    <w:rPr>
      <w:rFonts w:ascii="Garrison Sans" w:hAnsi="Garrison Sans" w:cs="Tahoma"/>
      <w:sz w:val="24"/>
      <w:szCs w:val="24"/>
    </w:rPr>
  </w:style>
  <w:style w:type="paragraph" w:customStyle="1" w:styleId="Auflistung3Ebene">
    <w:name w:val="Auflistung 3 Ebene"/>
    <w:basedOn w:val="Auflistung2Ebene"/>
    <w:link w:val="Auflistung3EbeneZchn"/>
    <w:qFormat/>
    <w:rsid w:val="008D5C69"/>
    <w:pPr>
      <w:numPr>
        <w:ilvl w:val="2"/>
      </w:numPr>
    </w:pPr>
  </w:style>
  <w:style w:type="character" w:customStyle="1" w:styleId="Auflistung3EbeneZchn">
    <w:name w:val="Auflistung 3 Ebene Zchn"/>
    <w:basedOn w:val="Auflistung2EbeneZchn"/>
    <w:link w:val="Auflistung3Ebene"/>
    <w:rsid w:val="008D5C69"/>
    <w:rPr>
      <w:rFonts w:ascii="Garrison Sans" w:hAnsi="Garrison Sans" w:cs="Tahoma"/>
      <w:sz w:val="24"/>
      <w:szCs w:val="24"/>
    </w:rPr>
  </w:style>
  <w:style w:type="paragraph" w:customStyle="1" w:styleId="Headline">
    <w:name w:val="Headline"/>
    <w:basedOn w:val="berschrift1"/>
    <w:link w:val="HeadlineZchn"/>
    <w:qFormat/>
    <w:rsid w:val="008D5C69"/>
    <w:pPr>
      <w:pBdr>
        <w:top w:val="single" w:sz="4" w:space="1" w:color="auto"/>
        <w:left w:val="single" w:sz="4" w:space="4" w:color="auto"/>
        <w:bottom w:val="single" w:sz="4" w:space="1" w:color="auto"/>
        <w:right w:val="single" w:sz="4" w:space="4" w:color="auto"/>
      </w:pBdr>
    </w:pPr>
  </w:style>
  <w:style w:type="character" w:customStyle="1" w:styleId="HeadlineZchn">
    <w:name w:val="Headline Zchn"/>
    <w:basedOn w:val="berschrift1Zchn"/>
    <w:link w:val="Headline"/>
    <w:rsid w:val="008D5C69"/>
    <w:rPr>
      <w:rFonts w:ascii="Garrison ExtraBold Sans" w:hAnsi="Garrison ExtraBold Sans" w:cs="Tahoma"/>
      <w:b/>
      <w:bCs/>
      <w:sz w:val="24"/>
      <w:szCs w:val="24"/>
    </w:rPr>
  </w:style>
  <w:style w:type="paragraph" w:styleId="Kopfzeile">
    <w:name w:val="header"/>
    <w:basedOn w:val="Standard"/>
    <w:link w:val="KopfzeileZchn"/>
    <w:rsid w:val="00CE19D6"/>
    <w:pPr>
      <w:tabs>
        <w:tab w:val="center" w:pos="4536"/>
        <w:tab w:val="right" w:pos="9072"/>
      </w:tabs>
    </w:pPr>
  </w:style>
  <w:style w:type="character" w:customStyle="1" w:styleId="KopfzeileZchn">
    <w:name w:val="Kopfzeile Zchn"/>
    <w:basedOn w:val="Absatz-Standardschriftart"/>
    <w:link w:val="Kopfzeile"/>
    <w:rsid w:val="00CE19D6"/>
    <w:rPr>
      <w:sz w:val="24"/>
    </w:rPr>
  </w:style>
  <w:style w:type="paragraph" w:customStyle="1" w:styleId="Default">
    <w:name w:val="Default"/>
    <w:rsid w:val="00CE19D6"/>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085035">
      <w:bodyDiv w:val="1"/>
      <w:marLeft w:val="0"/>
      <w:marRight w:val="0"/>
      <w:marTop w:val="0"/>
      <w:marBottom w:val="0"/>
      <w:divBdr>
        <w:top w:val="none" w:sz="0" w:space="0" w:color="auto"/>
        <w:left w:val="none" w:sz="0" w:space="0" w:color="auto"/>
        <w:bottom w:val="none" w:sz="0" w:space="0" w:color="auto"/>
        <w:right w:val="none" w:sz="0" w:space="0" w:color="auto"/>
      </w:divBdr>
      <w:divsChild>
        <w:div w:id="1204757341">
          <w:marLeft w:val="-9375"/>
          <w:marRight w:val="0"/>
          <w:marTop w:val="0"/>
          <w:marBottom w:val="0"/>
          <w:divBdr>
            <w:top w:val="none" w:sz="0" w:space="0" w:color="auto"/>
            <w:left w:val="none" w:sz="0" w:space="0" w:color="auto"/>
            <w:bottom w:val="none" w:sz="0" w:space="0" w:color="auto"/>
            <w:right w:val="none" w:sz="0" w:space="0" w:color="auto"/>
          </w:divBdr>
          <w:divsChild>
            <w:div w:id="240137568">
              <w:marLeft w:val="0"/>
              <w:marRight w:val="0"/>
              <w:marTop w:val="0"/>
              <w:marBottom w:val="0"/>
              <w:divBdr>
                <w:top w:val="none" w:sz="0" w:space="0" w:color="auto"/>
                <w:left w:val="none" w:sz="0" w:space="0" w:color="auto"/>
                <w:bottom w:val="none" w:sz="0" w:space="0" w:color="auto"/>
                <w:right w:val="none" w:sz="0" w:space="0" w:color="auto"/>
              </w:divBdr>
              <w:divsChild>
                <w:div w:id="1517696378">
                  <w:marLeft w:val="0"/>
                  <w:marRight w:val="0"/>
                  <w:marTop w:val="0"/>
                  <w:marBottom w:val="0"/>
                  <w:divBdr>
                    <w:top w:val="none" w:sz="0" w:space="0" w:color="auto"/>
                    <w:left w:val="none" w:sz="0" w:space="0" w:color="auto"/>
                    <w:bottom w:val="none" w:sz="0" w:space="0" w:color="auto"/>
                    <w:right w:val="none" w:sz="0" w:space="0" w:color="auto"/>
                  </w:divBdr>
                  <w:divsChild>
                    <w:div w:id="29526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kramer\Desktop\allgemeine_Dokument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F0FD0-595B-4FFC-BBDD-9AD88035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allgemeine_Dokumentvorlage.dotx</Template>
  <TotalTime>0</TotalTime>
  <Pages>3</Pages>
  <Words>1024</Words>
  <Characters>6454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Bescheinigung Miriam Kleinhans</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Bescheinigung Miriam Kleinhans</dc:title>
  <dc:subject/>
  <dc:creator>Lars Kramer | KLJB Münster</dc:creator>
  <cp:keywords/>
  <cp:lastModifiedBy>Lars Kramer | KLJB Münster</cp:lastModifiedBy>
  <cp:revision>1</cp:revision>
  <cp:lastPrinted>2026-06-15T13:42:00Z</cp:lastPrinted>
  <dcterms:created xsi:type="dcterms:W3CDTF">2026-06-16T12:32:00Z</dcterms:created>
  <dcterms:modified xsi:type="dcterms:W3CDTF">2026-06-16T12:56:00Z</dcterms:modified>
</cp:coreProperties>
</file>